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DBF" w:rsidRPr="006F2318" w:rsidRDefault="004B0DBF" w:rsidP="00392DF9">
      <w:pPr>
        <w:pStyle w:val="Heading1"/>
        <w:rPr>
          <w:lang w:val="sk-SK"/>
        </w:rPr>
      </w:pPr>
      <w:r w:rsidRPr="006F2318">
        <w:rPr>
          <w:lang w:val="sk-SK"/>
        </w:rPr>
        <w:t>Noc literatúry</w:t>
      </w:r>
    </w:p>
    <w:p w:rsidR="004B0DBF" w:rsidRPr="006F2318" w:rsidRDefault="004B0DBF" w:rsidP="00392DF9">
      <w:pPr>
        <w:pStyle w:val="Heading1"/>
        <w:rPr>
          <w:lang w:val="sk-SK"/>
        </w:rPr>
      </w:pPr>
      <w:r w:rsidRPr="006F2318">
        <w:rPr>
          <w:lang w:val="sk-SK"/>
        </w:rPr>
        <w:t xml:space="preserve">2013  </w:t>
      </w:r>
    </w:p>
    <w:p w:rsidR="004B0DBF" w:rsidRPr="006F2318" w:rsidRDefault="004B0DBF" w:rsidP="00392DF9">
      <w:pPr>
        <w:pStyle w:val="Heading1"/>
        <w:rPr>
          <w:lang w:val="sk-SK"/>
        </w:rPr>
      </w:pPr>
      <w:r w:rsidRPr="006F2318">
        <w:rPr>
          <w:lang w:val="sk-SK"/>
        </w:rPr>
        <w:t>Bratislava</w:t>
      </w:r>
    </w:p>
    <w:p w:rsidR="004B0DBF" w:rsidRPr="006F2318" w:rsidRDefault="004B0DBF" w:rsidP="00392DF9">
      <w:pPr>
        <w:rPr>
          <w:rFonts w:ascii="Times" w:hAnsi="Times" w:cs="Times"/>
          <w:lang w:val="sk-SK"/>
        </w:rPr>
      </w:pPr>
    </w:p>
    <w:p w:rsidR="004B0DBF" w:rsidRPr="006F2318" w:rsidRDefault="004B0DBF" w:rsidP="00545467">
      <w:pPr>
        <w:pStyle w:val="Heading2"/>
        <w:rPr>
          <w:rFonts w:ascii="Times New Roman" w:hAnsi="Times New Roman" w:cs="Times New Roman"/>
        </w:rPr>
      </w:pPr>
      <w:r w:rsidRPr="006F2318">
        <w:t xml:space="preserve">Slovenské osobnosti čítajú európsku literatúru </w:t>
      </w:r>
    </w:p>
    <w:p w:rsidR="004B0DBF" w:rsidRPr="006F2318" w:rsidRDefault="004B0DBF" w:rsidP="00545467">
      <w:pPr>
        <w:pStyle w:val="Heading2"/>
      </w:pPr>
      <w:r w:rsidRPr="006F2318">
        <w:t>na atraktívnych miestach Bratislavy.</w:t>
      </w:r>
    </w:p>
    <w:p w:rsidR="004B0DBF" w:rsidRPr="006F2318" w:rsidRDefault="004B0DBF" w:rsidP="00392DF9">
      <w:pPr>
        <w:rPr>
          <w:rFonts w:ascii="Times" w:hAnsi="Times" w:cs="Times"/>
          <w:lang w:val="sk-SK"/>
        </w:rPr>
      </w:pPr>
    </w:p>
    <w:p w:rsidR="004B0DBF" w:rsidRPr="006F2318" w:rsidRDefault="004B0DBF" w:rsidP="00392DF9">
      <w:pPr>
        <w:pStyle w:val="Heading1"/>
        <w:rPr>
          <w:lang w:val="sk-SK"/>
        </w:rPr>
      </w:pPr>
      <w:r w:rsidRPr="006F2318">
        <w:rPr>
          <w:lang w:val="sk-SK"/>
        </w:rPr>
        <w:t xml:space="preserve">15. mája </w:t>
      </w:r>
    </w:p>
    <w:p w:rsidR="004B0DBF" w:rsidRPr="006F2318" w:rsidRDefault="004B0DBF" w:rsidP="00392DF9">
      <w:pPr>
        <w:pStyle w:val="Heading1"/>
        <w:rPr>
          <w:lang w:val="sk-SK"/>
        </w:rPr>
      </w:pPr>
      <w:r w:rsidRPr="006F2318">
        <w:rPr>
          <w:lang w:val="sk-SK"/>
        </w:rPr>
        <w:t>18.00 – 22.00</w:t>
      </w:r>
    </w:p>
    <w:p w:rsidR="004B0DBF" w:rsidRPr="006F2318" w:rsidRDefault="004B0DBF" w:rsidP="00392DF9">
      <w:pPr>
        <w:pStyle w:val="BodyText"/>
        <w:jc w:val="left"/>
        <w:rPr>
          <w:rFonts w:ascii="Times" w:hAnsi="Times" w:cs="Times"/>
          <w:lang w:val="sk-SK"/>
        </w:rPr>
      </w:pPr>
    </w:p>
    <w:p w:rsidR="004B0DBF" w:rsidRPr="006F2318" w:rsidRDefault="004B0DBF" w:rsidP="00545467">
      <w:pPr>
        <w:rPr>
          <w:lang w:val="sk-SK"/>
        </w:rPr>
      </w:pPr>
      <w:r w:rsidRPr="006F2318">
        <w:rPr>
          <w:lang w:val="sk-SK"/>
        </w:rPr>
        <w:t xml:space="preserve">Čítania začnú o 18.00 hod. na všetkých miestach naraz, pokračujú v 30 min. intervaloch </w:t>
      </w:r>
    </w:p>
    <w:p w:rsidR="004B0DBF" w:rsidRPr="006F2318" w:rsidRDefault="004B0DBF" w:rsidP="00545467">
      <w:pPr>
        <w:rPr>
          <w:lang w:val="sk-SK"/>
        </w:rPr>
      </w:pPr>
      <w:r w:rsidRPr="006F2318">
        <w:rPr>
          <w:lang w:val="sk-SK"/>
        </w:rPr>
        <w:t xml:space="preserve">15 min. čítanie, 15 min. presun na ďalšie miesto. </w:t>
      </w:r>
    </w:p>
    <w:p w:rsidR="004B0DBF" w:rsidRPr="006F2318" w:rsidRDefault="004B0DBF" w:rsidP="00392DF9">
      <w:pPr>
        <w:pStyle w:val="BodyText"/>
        <w:jc w:val="left"/>
        <w:rPr>
          <w:rFonts w:ascii="Times" w:hAnsi="Times" w:cs="Times"/>
          <w:b/>
          <w:bCs/>
          <w:lang w:val="sk-SK"/>
        </w:rPr>
      </w:pPr>
      <w:r w:rsidRPr="006F2318">
        <w:rPr>
          <w:rFonts w:ascii="Times" w:hAnsi="Times" w:cs="Times"/>
          <w:b/>
          <w:bCs/>
          <w:lang w:val="sk-SK"/>
        </w:rPr>
        <w:t>Vstup voľný!</w:t>
      </w:r>
    </w:p>
    <w:p w:rsidR="004B0DBF" w:rsidRPr="006F2318" w:rsidRDefault="004B0DBF" w:rsidP="006F2318">
      <w:pPr>
        <w:pStyle w:val="BodyText"/>
        <w:jc w:val="left"/>
        <w:rPr>
          <w:lang w:val="sk-SK"/>
        </w:rPr>
      </w:pPr>
    </w:p>
    <w:p w:rsidR="004B0DBF" w:rsidRPr="006F2318" w:rsidRDefault="004B0DBF" w:rsidP="006F2318">
      <w:pPr>
        <w:pStyle w:val="BodyText"/>
        <w:jc w:val="left"/>
        <w:rPr>
          <w:rStyle w:val="FollowedHyperlink"/>
          <w:lang w:val="sk-SK"/>
        </w:rPr>
      </w:pPr>
      <w:hyperlink r:id="rId7" w:history="1">
        <w:r w:rsidRPr="006F2318">
          <w:rPr>
            <w:rStyle w:val="FollowedHyperlink"/>
            <w:lang w:val="sk-SK"/>
          </w:rPr>
          <w:t>www.czc.sk</w:t>
        </w:r>
      </w:hyperlink>
    </w:p>
    <w:p w:rsidR="004B0DBF" w:rsidRPr="006F2318" w:rsidRDefault="004B0DBF" w:rsidP="00392DF9">
      <w:pPr>
        <w:pStyle w:val="BodyText"/>
        <w:jc w:val="left"/>
        <w:rPr>
          <w:rStyle w:val="FollowedHyperlink"/>
          <w:lang w:val="sk-SK"/>
        </w:rPr>
      </w:pPr>
      <w:hyperlink r:id="rId8" w:history="1">
        <w:r w:rsidRPr="006F2318">
          <w:rPr>
            <w:rStyle w:val="FollowedHyperlink"/>
            <w:lang w:val="sk-SK"/>
          </w:rPr>
          <w:t>www.anasoftlitera.sk</w:t>
        </w:r>
      </w:hyperlink>
    </w:p>
    <w:p w:rsidR="004B0DBF" w:rsidRPr="006F2318" w:rsidRDefault="004B0DBF" w:rsidP="00392DF9">
      <w:pPr>
        <w:pStyle w:val="BodyText"/>
        <w:jc w:val="left"/>
        <w:rPr>
          <w:rStyle w:val="FollowedHyperlink"/>
          <w:lang w:val="sk-SK"/>
        </w:rPr>
      </w:pPr>
    </w:p>
    <w:p w:rsidR="004B0DBF" w:rsidRPr="006F2318" w:rsidRDefault="004B0DBF" w:rsidP="00392DF9">
      <w:pPr>
        <w:pStyle w:val="BodyText"/>
        <w:jc w:val="left"/>
        <w:rPr>
          <w:rFonts w:ascii="Times" w:hAnsi="Times" w:cs="Times"/>
          <w:lang w:val="sk-SK"/>
        </w:rPr>
      </w:pPr>
      <w:r w:rsidRPr="006F2318">
        <w:rPr>
          <w:rFonts w:ascii="Times" w:hAnsi="Times" w:cs="Times"/>
          <w:lang w:val="sk-SK"/>
        </w:rPr>
        <w:t xml:space="preserve"> </w:t>
      </w:r>
      <w:r w:rsidRPr="00AF3856">
        <w:rPr>
          <w:rFonts w:ascii="Times" w:hAnsi="Times" w:cs="Times"/>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186pt;height:37.5pt;visibility:visible">
            <v:imagedata r:id="rId9" o:title=""/>
          </v:shape>
        </w:pict>
      </w:r>
      <w:r w:rsidRPr="006F2318">
        <w:rPr>
          <w:rFonts w:ascii="Times" w:hAnsi="Times" w:cs="Times"/>
          <w:lang w:val="sk-SK"/>
        </w:rPr>
        <w:t xml:space="preserve"> </w:t>
      </w:r>
      <w:r w:rsidRPr="006F2318">
        <w:rPr>
          <w:rFonts w:ascii="Times" w:hAnsi="Times" w:cs="Times"/>
          <w:lang w:val="sk-SK"/>
        </w:rPr>
        <w:tab/>
        <w:t xml:space="preserve">      </w:t>
      </w:r>
      <w:r w:rsidRPr="00AF3856">
        <w:rPr>
          <w:rFonts w:ascii="Times" w:hAnsi="Times" w:cs="Times"/>
          <w:noProof/>
          <w:lang w:val="sk-SK" w:eastAsia="sk-SK"/>
        </w:rPr>
        <w:pict>
          <v:shape id="Picture 20" o:spid="_x0000_i1026" type="#_x0000_t75" style="width:44.25pt;height:60pt;visibility:visible">
            <v:imagedata r:id="rId10" o:title=""/>
          </v:shape>
        </w:pict>
      </w:r>
      <w:r w:rsidRPr="006F2318">
        <w:rPr>
          <w:rFonts w:ascii="Times" w:hAnsi="Times" w:cs="Times"/>
          <w:lang w:val="sk-SK"/>
        </w:rPr>
        <w:t xml:space="preserve"> </w:t>
      </w:r>
      <w:r w:rsidRPr="006F2318">
        <w:rPr>
          <w:rFonts w:ascii="Times" w:hAnsi="Times" w:cs="Times"/>
          <w:lang w:val="sk-SK"/>
        </w:rPr>
        <w:tab/>
      </w:r>
      <w:r w:rsidRPr="006F2318">
        <w:rPr>
          <w:rFonts w:ascii="Times" w:hAnsi="Times" w:cs="Times"/>
          <w:lang w:val="sk-SK"/>
        </w:rPr>
        <w:tab/>
        <w:t xml:space="preserve">  </w:t>
      </w:r>
    </w:p>
    <w:p w:rsidR="004B0DBF" w:rsidRPr="006F2318" w:rsidRDefault="004B0DBF" w:rsidP="00392DF9">
      <w:pPr>
        <w:rPr>
          <w:rFonts w:ascii="Times" w:hAnsi="Times" w:cs="Times"/>
          <w:lang w:val="sk-SK"/>
        </w:rPr>
      </w:pPr>
    </w:p>
    <w:p w:rsidR="004B0DBF" w:rsidRPr="006F2318" w:rsidRDefault="004B0DBF" w:rsidP="00392DF9">
      <w:pPr>
        <w:rPr>
          <w:rFonts w:ascii="Times" w:hAnsi="Times" w:cs="Times"/>
          <w:lang w:val="sk-SK"/>
        </w:rPr>
      </w:pPr>
      <w:r w:rsidRPr="006F2318">
        <w:rPr>
          <w:rFonts w:ascii="Times" w:hAnsi="Times" w:cs="Times"/>
          <w:lang w:val="sk-SK"/>
        </w:rPr>
        <w:t>Toto podujatie sa koná pod záštitou Táne Rosovej, starostky mestskej časti Bratislava–Staré Mesto.</w:t>
      </w:r>
    </w:p>
    <w:p w:rsidR="004B0DBF" w:rsidRPr="006F2318" w:rsidRDefault="004B0DBF" w:rsidP="00392DF9">
      <w:pPr>
        <w:pStyle w:val="BodyText"/>
        <w:jc w:val="left"/>
        <w:rPr>
          <w:rFonts w:ascii="Times" w:hAnsi="Times" w:cs="Times"/>
          <w:lang w:val="sk-SK"/>
        </w:rPr>
      </w:pPr>
    </w:p>
    <w:p w:rsidR="004B0DBF" w:rsidRPr="006F2318" w:rsidRDefault="004B0DBF" w:rsidP="005F41BC">
      <w:pPr>
        <w:pStyle w:val="BodyText"/>
        <w:jc w:val="left"/>
        <w:rPr>
          <w:rFonts w:ascii="Times" w:hAnsi="Times" w:cs="Times"/>
          <w:noProof/>
          <w:lang w:val="sk-SK"/>
        </w:rPr>
      </w:pPr>
    </w:p>
    <w:p w:rsidR="004B0DBF" w:rsidRPr="006F2318" w:rsidRDefault="004B0DBF" w:rsidP="005F41BC">
      <w:pPr>
        <w:pStyle w:val="BodyText"/>
        <w:jc w:val="left"/>
        <w:rPr>
          <w:rFonts w:ascii="Times" w:hAnsi="Times" w:cs="Times"/>
          <w:noProof/>
          <w:lang w:val="sk-SK"/>
        </w:rPr>
      </w:pPr>
    </w:p>
    <w:p w:rsidR="004B0DBF" w:rsidRPr="006F2318" w:rsidRDefault="004B0DBF" w:rsidP="005F41BC">
      <w:pPr>
        <w:pStyle w:val="BodyText"/>
        <w:jc w:val="left"/>
        <w:rPr>
          <w:lang w:val="sk-SK"/>
        </w:rPr>
      </w:pPr>
    </w:p>
    <w:p w:rsidR="004B0DBF" w:rsidRPr="006F2318" w:rsidRDefault="004B0DBF" w:rsidP="00392DF9">
      <w:pPr>
        <w:pStyle w:val="Heading1"/>
        <w:rPr>
          <w:lang w:val="sk-SK"/>
        </w:rPr>
      </w:pPr>
      <w:r w:rsidRPr="00AF3856">
        <w:rPr>
          <w:noProof/>
          <w:lang w:val="sk-SK" w:eastAsia="sk-SK"/>
        </w:rPr>
        <w:pict>
          <v:shape id="Picture 1" o:spid="_x0000_i1027" type="#_x0000_t75" alt="Macintosh HD:Users:liska:Desktop:GB--Dominique-Nabokov.jpg" style="width:233.25pt;height:168pt;visibility:visible">
            <v:imagedata r:id="rId11" o:title=""/>
          </v:shape>
        </w:pict>
      </w:r>
    </w:p>
    <w:p w:rsidR="004B0DBF" w:rsidRPr="006F2318" w:rsidRDefault="004B0DBF" w:rsidP="00392DF9">
      <w:pPr>
        <w:pStyle w:val="Heading1"/>
        <w:rPr>
          <w:lang w:val="sk-SK"/>
        </w:rPr>
      </w:pPr>
      <w:r w:rsidRPr="006F2318">
        <w:rPr>
          <w:lang w:val="sk-SK"/>
        </w:rPr>
        <w:t>Veľká Británia</w:t>
      </w:r>
    </w:p>
    <w:p w:rsidR="004B0DBF" w:rsidRPr="006F2318" w:rsidRDefault="004B0DBF" w:rsidP="00392DF9">
      <w:pPr>
        <w:rPr>
          <w:rFonts w:ascii="Times" w:hAnsi="Times" w:cs="Times"/>
          <w:lang w:val="sk-SK"/>
        </w:rPr>
      </w:pPr>
    </w:p>
    <w:p w:rsidR="004B0DBF" w:rsidRPr="006F2318" w:rsidRDefault="004B0DBF" w:rsidP="00392DF9">
      <w:pPr>
        <w:rPr>
          <w:rFonts w:ascii="Times" w:hAnsi="Times" w:cs="Times"/>
          <w:lang w:val="sk-SK"/>
        </w:rPr>
      </w:pPr>
      <w:r w:rsidRPr="006F2318">
        <w:rPr>
          <w:lang w:val="sk-SK"/>
        </w:rPr>
        <w:t>č</w:t>
      </w:r>
      <w:r w:rsidRPr="006F2318">
        <w:rPr>
          <w:rFonts w:ascii="Times" w:hAnsi="Times" w:cs="Times"/>
          <w:lang w:val="sk-SK"/>
        </w:rPr>
        <w:t xml:space="preserve">íta: </w:t>
      </w:r>
    </w:p>
    <w:p w:rsidR="004B0DBF" w:rsidRPr="006F2318" w:rsidRDefault="004B0DBF" w:rsidP="003D7FF8">
      <w:pPr>
        <w:pStyle w:val="Heading2"/>
      </w:pPr>
      <w:r w:rsidRPr="006F2318">
        <w:t>Helena Krajčiová</w:t>
      </w:r>
    </w:p>
    <w:p w:rsidR="004B0DBF" w:rsidRPr="006F2318" w:rsidRDefault="004B0DBF" w:rsidP="00392DF9">
      <w:pPr>
        <w:rPr>
          <w:rFonts w:ascii="Times" w:hAnsi="Times" w:cs="Times"/>
          <w:lang w:val="sk-SK"/>
        </w:rPr>
      </w:pPr>
      <w:r w:rsidRPr="006F2318">
        <w:rPr>
          <w:rFonts w:ascii="Times" w:hAnsi="Times" w:cs="Times"/>
          <w:lang w:val="sk-SK"/>
        </w:rPr>
        <w:t xml:space="preserve">pozýva: </w:t>
      </w:r>
    </w:p>
    <w:p w:rsidR="004B0DBF" w:rsidRPr="006F2318" w:rsidRDefault="004B0DBF" w:rsidP="00392DF9">
      <w:pPr>
        <w:rPr>
          <w:rFonts w:ascii="Times" w:hAnsi="Times" w:cs="Times"/>
          <w:lang w:val="sk-SK"/>
        </w:rPr>
      </w:pPr>
      <w:r w:rsidRPr="006F2318">
        <w:rPr>
          <w:rFonts w:ascii="Times" w:hAnsi="Times" w:cs="Times"/>
          <w:lang w:val="sk-SK"/>
        </w:rPr>
        <w:t>British Council</w:t>
      </w:r>
    </w:p>
    <w:p w:rsidR="004B0DBF" w:rsidRPr="006F2318" w:rsidRDefault="004B0DBF" w:rsidP="00392DF9">
      <w:pPr>
        <w:rPr>
          <w:rFonts w:ascii="Times" w:hAnsi="Times" w:cs="Times"/>
          <w:b/>
          <w:bCs/>
          <w:lang w:val="sk-SK"/>
        </w:rPr>
      </w:pPr>
    </w:p>
    <w:p w:rsidR="004B0DBF" w:rsidRPr="006F2318" w:rsidRDefault="004B0DBF" w:rsidP="00392DF9">
      <w:pPr>
        <w:rPr>
          <w:rFonts w:ascii="Times" w:hAnsi="Times" w:cs="Times"/>
          <w:b/>
          <w:bCs/>
          <w:lang w:val="sk-SK"/>
        </w:rPr>
      </w:pPr>
    </w:p>
    <w:p w:rsidR="004B0DBF" w:rsidRPr="006F2318" w:rsidRDefault="004B0DBF" w:rsidP="00392DF9">
      <w:pPr>
        <w:pStyle w:val="Heading2"/>
      </w:pPr>
      <w:r w:rsidRPr="006F2318">
        <w:t xml:space="preserve">Zadie Smith: </w:t>
      </w:r>
    </w:p>
    <w:p w:rsidR="004B0DBF" w:rsidRPr="006F2318" w:rsidRDefault="004B0DBF" w:rsidP="00B05A9B">
      <w:pPr>
        <w:pStyle w:val="Heading2"/>
      </w:pPr>
      <w:r w:rsidRPr="006F2318">
        <w:t>NW</w:t>
      </w:r>
    </w:p>
    <w:p w:rsidR="004B0DBF" w:rsidRPr="006F2318" w:rsidRDefault="004B0DBF" w:rsidP="00392DF9">
      <w:pPr>
        <w:rPr>
          <w:lang w:val="sk-SK"/>
        </w:rPr>
      </w:pPr>
      <w:r w:rsidRPr="006F2318">
        <w:rPr>
          <w:lang w:val="sk-SK"/>
        </w:rPr>
        <w:t xml:space="preserve">preklad: </w:t>
      </w:r>
    </w:p>
    <w:p w:rsidR="004B0DBF" w:rsidRPr="006F2318" w:rsidRDefault="004B0DBF" w:rsidP="00392DF9">
      <w:pPr>
        <w:rPr>
          <w:lang w:val="sk-SK"/>
        </w:rPr>
      </w:pPr>
      <w:r w:rsidRPr="006F2318">
        <w:rPr>
          <w:lang w:val="sk-SK"/>
        </w:rPr>
        <w:t>M. Rosová, M. Jurášová, Artforum 2013</w:t>
      </w:r>
    </w:p>
    <w:p w:rsidR="004B0DBF" w:rsidRPr="006F2318" w:rsidRDefault="004B0DBF" w:rsidP="00392DF9">
      <w:pPr>
        <w:rPr>
          <w:rFonts w:ascii="Times" w:hAnsi="Times" w:cs="Times"/>
          <w:lang w:val="sk-SK"/>
        </w:rPr>
      </w:pPr>
    </w:p>
    <w:p w:rsidR="004B0DBF" w:rsidRPr="006F2318" w:rsidRDefault="004B0DBF" w:rsidP="00392DF9">
      <w:pPr>
        <w:rPr>
          <w:lang w:val="sk-SK"/>
        </w:rPr>
      </w:pPr>
      <w:r w:rsidRPr="006F2318">
        <w:rPr>
          <w:lang w:val="sk-SK"/>
        </w:rPr>
        <w:t xml:space="preserve">Severozápadná časť Londýna. Malý Babylon. Všetky farby pleti, všetky možné vyznania. Tu sa odvíja príbeh štyroch ľudí, dvoch párov. Niekto má deti, stálu prácu, slušný plat a malé auto. Niekto horšiu prácu, žiadne deti, žiadny byt. Spokojný nie je nikto. O 17.30 h. vás srdečne pozývame na krst slovenského prekladu NW. </w:t>
      </w:r>
    </w:p>
    <w:p w:rsidR="004B0DBF" w:rsidRPr="006F2318" w:rsidRDefault="004B0DBF" w:rsidP="00392DF9">
      <w:pPr>
        <w:rPr>
          <w:rFonts w:ascii="Times" w:hAnsi="Times" w:cs="Times"/>
          <w:lang w:val="sk-SK"/>
        </w:rPr>
      </w:pPr>
    </w:p>
    <w:p w:rsidR="004B0DBF" w:rsidRPr="006F2318" w:rsidRDefault="004B0DBF" w:rsidP="00392DF9">
      <w:pPr>
        <w:rPr>
          <w:rFonts w:ascii="Times" w:hAnsi="Times" w:cs="Times"/>
          <w:lang w:val="sk-SK"/>
        </w:rPr>
      </w:pPr>
    </w:p>
    <w:p w:rsidR="004B0DBF" w:rsidRPr="006F2318" w:rsidRDefault="004B0DBF" w:rsidP="00392DF9">
      <w:pPr>
        <w:pStyle w:val="Heading2"/>
      </w:pPr>
      <w:r w:rsidRPr="006F2318">
        <w:t>Sklad kníhkupectva Artforum</w:t>
      </w:r>
    </w:p>
    <w:p w:rsidR="004B0DBF" w:rsidRPr="006F2318" w:rsidRDefault="004B0DBF" w:rsidP="00392DF9">
      <w:pPr>
        <w:pStyle w:val="Heading2"/>
      </w:pPr>
      <w:r w:rsidRPr="006F2318">
        <w:t>Kozia 20</w:t>
      </w:r>
    </w:p>
    <w:p w:rsidR="004B0DBF" w:rsidRPr="006F2318" w:rsidRDefault="004B0DBF" w:rsidP="00392DF9">
      <w:pPr>
        <w:rPr>
          <w:rFonts w:ascii="Times" w:hAnsi="Times" w:cs="Times"/>
          <w:sz w:val="20"/>
          <w:szCs w:val="20"/>
          <w:lang w:val="sk-SK"/>
        </w:rPr>
      </w:pPr>
    </w:p>
    <w:p w:rsidR="004B0DBF" w:rsidRPr="006F2318" w:rsidRDefault="004B0DBF">
      <w:pPr>
        <w:rPr>
          <w:rFonts w:ascii="Times" w:hAnsi="Times" w:cs="Times"/>
          <w:lang w:val="sk-SK"/>
        </w:rPr>
      </w:pPr>
      <w:r w:rsidRPr="006F2318">
        <w:rPr>
          <w:rFonts w:ascii="Times" w:hAnsi="Times" w:cs="Times"/>
          <w:lang w:val="sk-SK"/>
        </w:rPr>
        <w:t>Artforum sídli od roku 1992 v budove na rohu ulíc Panenská a Kozia v priestoroch bývalého mäsiarstva. Hovorí sa, že to bol jediný prípad na Slovensku, kedy kníhkupectvo vzniklo na troskách mäsiarstva. Kníhkupectvo je na zvýšenom prízemí rohovej budovy, v suteréne bol v minulosti sklad uhlia a byt kuriča. Teraz sú tam kancelárie Artfora, servisné stredisko a sklad kníh. </w:t>
      </w:r>
    </w:p>
    <w:p w:rsidR="004B0DBF" w:rsidRPr="006F2318" w:rsidRDefault="004B0DBF" w:rsidP="00392DF9">
      <w:pPr>
        <w:pStyle w:val="Heading1"/>
        <w:rPr>
          <w:lang w:val="sk-SK"/>
        </w:rPr>
      </w:pPr>
      <w:r w:rsidRPr="00AF3856">
        <w:rPr>
          <w:noProof/>
          <w:lang w:val="sk-SK" w:eastAsia="sk-SK"/>
        </w:rPr>
        <w:pict>
          <v:shape id="Picture 29" o:spid="_x0000_i1028" type="#_x0000_t75" alt="Macintosh HD:Users:liska:Desktop:Screen Shot 2013-04-26 at 12.33.43.png" style="width:422.25pt;height:170.25pt;visibility:visible">
            <v:imagedata r:id="rId12" o:title=""/>
          </v:shape>
        </w:pict>
      </w:r>
    </w:p>
    <w:p w:rsidR="004B0DBF" w:rsidRPr="006F2318" w:rsidRDefault="004B0DBF" w:rsidP="00392DF9">
      <w:pPr>
        <w:pStyle w:val="Heading1"/>
        <w:rPr>
          <w:lang w:val="sk-SK"/>
        </w:rPr>
      </w:pPr>
      <w:r w:rsidRPr="006F2318">
        <w:rPr>
          <w:lang w:val="sk-SK"/>
        </w:rPr>
        <w:t>Bulharsko</w:t>
      </w:r>
    </w:p>
    <w:p w:rsidR="004B0DBF" w:rsidRPr="006F2318" w:rsidRDefault="004B0DBF" w:rsidP="00392DF9">
      <w:pPr>
        <w:rPr>
          <w:rFonts w:ascii="Times" w:hAnsi="Times" w:cs="Times"/>
          <w:lang w:val="sk-SK"/>
        </w:rPr>
      </w:pPr>
    </w:p>
    <w:p w:rsidR="004B0DBF" w:rsidRPr="006F2318" w:rsidRDefault="004B0DBF" w:rsidP="00392DF9">
      <w:pPr>
        <w:rPr>
          <w:rFonts w:ascii="Times" w:hAnsi="Times" w:cs="Times"/>
          <w:lang w:val="sk-SK"/>
        </w:rPr>
      </w:pPr>
      <w:r w:rsidRPr="006F2318">
        <w:rPr>
          <w:lang w:val="sk-SK"/>
        </w:rPr>
        <w:t>č</w:t>
      </w:r>
      <w:r w:rsidRPr="006F2318">
        <w:rPr>
          <w:rFonts w:ascii="Times" w:hAnsi="Times" w:cs="Times"/>
          <w:lang w:val="sk-SK"/>
        </w:rPr>
        <w:t xml:space="preserve">íta: </w:t>
      </w:r>
    </w:p>
    <w:p w:rsidR="004B0DBF" w:rsidRPr="006F2318" w:rsidRDefault="004B0DBF" w:rsidP="003D7FF8">
      <w:pPr>
        <w:pStyle w:val="Heading2"/>
      </w:pPr>
      <w:r w:rsidRPr="006F2318">
        <w:t>Laco Kerata</w:t>
      </w:r>
    </w:p>
    <w:p w:rsidR="004B0DBF" w:rsidRPr="006F2318" w:rsidRDefault="004B0DBF" w:rsidP="003D7FF8">
      <w:pPr>
        <w:rPr>
          <w:lang w:val="sk-SK"/>
        </w:rPr>
      </w:pPr>
      <w:r w:rsidRPr="006F2318">
        <w:rPr>
          <w:lang w:val="sk-SK"/>
        </w:rPr>
        <w:t xml:space="preserve">pozýva: </w:t>
      </w:r>
    </w:p>
    <w:p w:rsidR="004B0DBF" w:rsidRPr="006F2318" w:rsidRDefault="004B0DBF" w:rsidP="00392DF9">
      <w:pPr>
        <w:rPr>
          <w:lang w:val="sk-SK"/>
        </w:rPr>
      </w:pPr>
      <w:hyperlink r:id="rId13" w:history="1">
        <w:r w:rsidRPr="006F2318">
          <w:rPr>
            <w:lang w:val="sk-SK"/>
          </w:rPr>
          <w:t>Bulharský kultúrny inštitút</w:t>
        </w:r>
      </w:hyperlink>
    </w:p>
    <w:p w:rsidR="004B0DBF" w:rsidRPr="006F2318" w:rsidRDefault="004B0DBF" w:rsidP="006753E3">
      <w:pPr>
        <w:jc w:val="center"/>
        <w:rPr>
          <w:rFonts w:ascii="Times" w:hAnsi="Times" w:cs="Times"/>
          <w:b/>
          <w:bCs/>
          <w:lang w:val="sk-SK"/>
        </w:rPr>
      </w:pPr>
    </w:p>
    <w:p w:rsidR="004B0DBF" w:rsidRPr="006F2318" w:rsidRDefault="004B0DBF" w:rsidP="003D7FF8">
      <w:pPr>
        <w:pStyle w:val="Heading2"/>
      </w:pPr>
      <w:r w:rsidRPr="006F2318">
        <w:t xml:space="preserve">Nadežda Zacharieva: </w:t>
      </w:r>
    </w:p>
    <w:p w:rsidR="004B0DBF" w:rsidRPr="006F2318" w:rsidRDefault="004B0DBF" w:rsidP="00B05A9B">
      <w:pPr>
        <w:pStyle w:val="Heading2"/>
      </w:pPr>
      <w:r w:rsidRPr="006F2318">
        <w:t>Popol z vášne</w:t>
      </w:r>
    </w:p>
    <w:p w:rsidR="004B0DBF" w:rsidRPr="006F2318" w:rsidRDefault="004B0DBF" w:rsidP="003D7FF8">
      <w:pPr>
        <w:rPr>
          <w:lang w:val="sk-SK"/>
        </w:rPr>
      </w:pPr>
      <w:r w:rsidRPr="006F2318">
        <w:rPr>
          <w:lang w:val="sk-SK"/>
        </w:rPr>
        <w:t xml:space="preserve">preklad: </w:t>
      </w:r>
    </w:p>
    <w:p w:rsidR="004B0DBF" w:rsidRPr="006F2318" w:rsidRDefault="004B0DBF" w:rsidP="003D7FF8">
      <w:pPr>
        <w:rPr>
          <w:lang w:val="sk-SK"/>
        </w:rPr>
      </w:pPr>
      <w:r w:rsidRPr="006F2318">
        <w:rPr>
          <w:lang w:val="sk-SK"/>
        </w:rPr>
        <w:t>V. Prokešová</w:t>
      </w:r>
    </w:p>
    <w:p w:rsidR="004B0DBF" w:rsidRPr="006F2318" w:rsidRDefault="004B0DBF" w:rsidP="00341D39">
      <w:pPr>
        <w:rPr>
          <w:rFonts w:ascii="Times" w:hAnsi="Times" w:cs="Times"/>
          <w:lang w:val="sk-SK"/>
        </w:rPr>
      </w:pPr>
    </w:p>
    <w:p w:rsidR="004B0DBF" w:rsidRPr="006F2318" w:rsidRDefault="004B0DBF" w:rsidP="00341D39">
      <w:pPr>
        <w:rPr>
          <w:rFonts w:ascii="Times" w:hAnsi="Times" w:cs="Times"/>
          <w:lang w:val="sk-SK"/>
        </w:rPr>
      </w:pPr>
      <w:r w:rsidRPr="006F2318">
        <w:rPr>
          <w:rFonts w:ascii="Times" w:hAnsi="Times" w:cs="Times"/>
          <w:lang w:val="sk-SK"/>
        </w:rPr>
        <w:t xml:space="preserve">Populárna bulharská poetka a spisovateľka je autorkou množstva zbierok básní a dvoch autobiografických románov o svojom manželstve so známym bulharským básnikom D. Damjanovom. Jej celoživotnou témou sú výlučne vzťahy medzi mužmi a ženami. Písanie je pre ňu autoterapia. </w:t>
      </w:r>
    </w:p>
    <w:p w:rsidR="004B0DBF" w:rsidRPr="006F2318" w:rsidRDefault="004B0DBF" w:rsidP="006753E3">
      <w:pPr>
        <w:rPr>
          <w:rFonts w:ascii="Times" w:hAnsi="Times" w:cs="Times"/>
          <w:lang w:val="sk-SK"/>
        </w:rPr>
      </w:pPr>
    </w:p>
    <w:p w:rsidR="004B0DBF" w:rsidRPr="006F2318" w:rsidRDefault="004B0DBF" w:rsidP="006753E3">
      <w:pPr>
        <w:rPr>
          <w:rFonts w:ascii="Times" w:hAnsi="Times" w:cs="Times"/>
          <w:lang w:val="sk-SK"/>
        </w:rPr>
      </w:pPr>
    </w:p>
    <w:p w:rsidR="004B0DBF" w:rsidRPr="006F2318" w:rsidRDefault="004B0DBF" w:rsidP="003D7FF8">
      <w:pPr>
        <w:pStyle w:val="Heading2"/>
      </w:pPr>
      <w:r w:rsidRPr="006F2318">
        <w:t>Cintorín pri Kozej bráne</w:t>
      </w:r>
    </w:p>
    <w:p w:rsidR="004B0DBF" w:rsidRPr="006F2318" w:rsidRDefault="004B0DBF" w:rsidP="003D7FF8">
      <w:pPr>
        <w:pStyle w:val="Heading2"/>
      </w:pPr>
      <w:r w:rsidRPr="006F2318">
        <w:t>Šulekova</w:t>
      </w:r>
    </w:p>
    <w:p w:rsidR="004B0DBF" w:rsidRPr="006F2318" w:rsidRDefault="004B0DBF" w:rsidP="006753E3">
      <w:pPr>
        <w:rPr>
          <w:rFonts w:ascii="Times" w:hAnsi="Times" w:cs="Times"/>
          <w:lang w:val="sk-SK"/>
        </w:rPr>
      </w:pPr>
    </w:p>
    <w:p w:rsidR="004B0DBF" w:rsidRPr="006F2318" w:rsidRDefault="004B0DBF" w:rsidP="00EF579E">
      <w:pPr>
        <w:rPr>
          <w:rFonts w:ascii="Times" w:hAnsi="Times" w:cs="Times"/>
          <w:lang w:val="sk-SK"/>
        </w:rPr>
      </w:pPr>
      <w:r w:rsidRPr="006F2318">
        <w:rPr>
          <w:rFonts w:ascii="Times" w:hAnsi="Times" w:cs="Times"/>
          <w:lang w:val="sk-SK"/>
        </w:rPr>
        <w:t>Evanjelický cintorín pri Kozej bráne bol založený v r. 1783 a nachádza sa uprostred evanjelickej štvrte, ktorú ohraničuje Župné námestie, Suché mýto, Palisády, Kozia a Šulekova ulica. Leží v blízkosti evanjelických kostolov a mená na náhrobkoch svedčia o bohatej histórii tejto časti mesta. Čaro miesta umocňujú sochy a náhrobky od známych umelcov.</w:t>
      </w:r>
      <w:r w:rsidRPr="006F2318">
        <w:rPr>
          <w:rFonts w:ascii="Times" w:hAnsi="Times" w:cs="Times"/>
          <w:lang w:val="sk-SK"/>
        </w:rPr>
        <w:br w:type="page"/>
      </w:r>
    </w:p>
    <w:p w:rsidR="004B0DBF" w:rsidRPr="006F2318" w:rsidRDefault="004B0DBF" w:rsidP="003D7FF8">
      <w:pPr>
        <w:pStyle w:val="Heading1"/>
        <w:rPr>
          <w:lang w:val="sk-SK"/>
        </w:rPr>
      </w:pPr>
      <w:r w:rsidRPr="00AF3856">
        <w:rPr>
          <w:noProof/>
          <w:lang w:val="sk-SK" w:eastAsia="sk-SK"/>
        </w:rPr>
        <w:pict>
          <v:shape id="Picture 26" o:spid="_x0000_i1029" type="#_x0000_t75" alt="Macintosh HD:Users:liska:Desktop:Screen Shot 2013-04-26 at 12.25.55.png" style="width:345pt;height:170.25pt;visibility:visible">
            <v:imagedata r:id="rId14" o:title=""/>
          </v:shape>
        </w:pict>
      </w:r>
    </w:p>
    <w:p w:rsidR="004B0DBF" w:rsidRPr="006F2318" w:rsidRDefault="004B0DBF" w:rsidP="003D7FF8">
      <w:pPr>
        <w:pStyle w:val="Heading1"/>
        <w:rPr>
          <w:lang w:val="sk-SK"/>
        </w:rPr>
      </w:pPr>
      <w:r w:rsidRPr="006F2318">
        <w:rPr>
          <w:lang w:val="sk-SK"/>
        </w:rPr>
        <w:t>Francúzsko</w:t>
      </w:r>
    </w:p>
    <w:p w:rsidR="004B0DBF" w:rsidRPr="006F2318" w:rsidRDefault="004B0DBF" w:rsidP="003D7FF8">
      <w:pPr>
        <w:rPr>
          <w:lang w:val="sk-SK"/>
        </w:rPr>
      </w:pPr>
    </w:p>
    <w:p w:rsidR="004B0DBF" w:rsidRPr="006F2318" w:rsidRDefault="004B0DBF" w:rsidP="003D7FF8">
      <w:pPr>
        <w:rPr>
          <w:lang w:val="sk-SK"/>
        </w:rPr>
      </w:pPr>
      <w:r w:rsidRPr="006F2318">
        <w:rPr>
          <w:lang w:val="sk-SK"/>
        </w:rPr>
        <w:t xml:space="preserve">číta: </w:t>
      </w:r>
    </w:p>
    <w:p w:rsidR="004B0DBF" w:rsidRPr="006F2318" w:rsidRDefault="004B0DBF" w:rsidP="003D7FF8">
      <w:pPr>
        <w:pStyle w:val="Heading2"/>
      </w:pPr>
      <w:r w:rsidRPr="006F2318">
        <w:t>Richard Stanke</w:t>
      </w:r>
    </w:p>
    <w:p w:rsidR="004B0DBF" w:rsidRPr="006F2318" w:rsidRDefault="004B0DBF" w:rsidP="003D7FF8">
      <w:pPr>
        <w:rPr>
          <w:lang w:val="sk-SK"/>
        </w:rPr>
      </w:pPr>
      <w:r w:rsidRPr="006F2318">
        <w:rPr>
          <w:lang w:val="sk-SK"/>
        </w:rPr>
        <w:t xml:space="preserve">pozýva: </w:t>
      </w:r>
    </w:p>
    <w:p w:rsidR="004B0DBF" w:rsidRPr="006F2318" w:rsidRDefault="004B0DBF" w:rsidP="003D7FF8">
      <w:pPr>
        <w:rPr>
          <w:lang w:val="sk-SK"/>
        </w:rPr>
      </w:pPr>
      <w:r w:rsidRPr="006F2318">
        <w:rPr>
          <w:lang w:val="sk-SK"/>
        </w:rPr>
        <w:t>Francúzsky inštitút na Slovensku</w:t>
      </w:r>
    </w:p>
    <w:p w:rsidR="004B0DBF" w:rsidRPr="006F2318" w:rsidRDefault="004B0DBF" w:rsidP="003D7FF8">
      <w:pPr>
        <w:rPr>
          <w:rFonts w:ascii="Times" w:hAnsi="Times" w:cs="Times"/>
          <w:b/>
          <w:bCs/>
          <w:lang w:val="sk-SK"/>
        </w:rPr>
      </w:pPr>
    </w:p>
    <w:p w:rsidR="004B0DBF" w:rsidRPr="006F2318" w:rsidRDefault="004B0DBF" w:rsidP="003D7FF8">
      <w:pPr>
        <w:pStyle w:val="Heading2"/>
      </w:pPr>
      <w:r w:rsidRPr="006F2318">
        <w:t xml:space="preserve">Irène Némirovsky: </w:t>
      </w:r>
    </w:p>
    <w:p w:rsidR="004B0DBF" w:rsidRPr="006F2318" w:rsidRDefault="004B0DBF" w:rsidP="00B05A9B">
      <w:pPr>
        <w:pStyle w:val="Heading2"/>
      </w:pPr>
      <w:r w:rsidRPr="006F2318">
        <w:t>Francúzska suita</w:t>
      </w:r>
    </w:p>
    <w:p w:rsidR="004B0DBF" w:rsidRPr="006F2318" w:rsidRDefault="004B0DBF" w:rsidP="003D7FF8">
      <w:pPr>
        <w:rPr>
          <w:lang w:val="sk-SK"/>
        </w:rPr>
      </w:pPr>
      <w:r w:rsidRPr="006F2318">
        <w:rPr>
          <w:lang w:val="sk-SK"/>
        </w:rPr>
        <w:t xml:space="preserve">preklad: </w:t>
      </w:r>
    </w:p>
    <w:p w:rsidR="004B0DBF" w:rsidRPr="006F2318" w:rsidRDefault="004B0DBF" w:rsidP="003D7FF8">
      <w:pPr>
        <w:rPr>
          <w:lang w:val="sk-SK"/>
        </w:rPr>
      </w:pPr>
      <w:r w:rsidRPr="006F2318">
        <w:rPr>
          <w:lang w:val="sk-SK"/>
        </w:rPr>
        <w:t>V. Adamíková Sallée, Tatran 2012</w:t>
      </w:r>
    </w:p>
    <w:p w:rsidR="004B0DBF" w:rsidRPr="006F2318" w:rsidRDefault="004B0DBF" w:rsidP="006753E3">
      <w:pPr>
        <w:rPr>
          <w:rFonts w:ascii="Times" w:hAnsi="Times" w:cs="Times"/>
          <w:lang w:val="sk-SK"/>
        </w:rPr>
      </w:pPr>
    </w:p>
    <w:p w:rsidR="004B0DBF" w:rsidRPr="006F2318" w:rsidRDefault="004B0DBF" w:rsidP="006753E3">
      <w:pPr>
        <w:rPr>
          <w:rFonts w:ascii="Times" w:hAnsi="Times" w:cs="Times"/>
          <w:lang w:val="sk-SK"/>
        </w:rPr>
      </w:pPr>
      <w:r w:rsidRPr="006F2318">
        <w:rPr>
          <w:rFonts w:ascii="Times" w:hAnsi="Times" w:cs="Times"/>
          <w:lang w:val="sk-SK"/>
        </w:rPr>
        <w:t>Píše sa rok 1940, Francúzsko horí a nebezpečenstvo číha všade. Parížania hromadne a bezhlavo utekajú. Stáročiami nadobudnuté hodnoty opadávajú ako zbytočné ozdoby a na povrch vyplávala prázdna a bezcitná duša. Irène Némirovsky opisuje len to, čo skutočne zažila. V roku 2004, prvýkrát posmrtne, román získal literárnu cenu</w:t>
      </w:r>
      <w:r w:rsidRPr="006F2318">
        <w:rPr>
          <w:rFonts w:ascii="Times" w:hAnsi="Times" w:cs="Times"/>
          <w:color w:val="FF0000"/>
          <w:lang w:val="sk-SK"/>
        </w:rPr>
        <w:t xml:space="preserve"> </w:t>
      </w:r>
      <w:r w:rsidRPr="006F2318">
        <w:rPr>
          <w:rFonts w:ascii="Times" w:hAnsi="Times" w:cs="Times"/>
          <w:lang w:val="sk-SK"/>
        </w:rPr>
        <w:t xml:space="preserve">Prix Renaudot. </w:t>
      </w:r>
    </w:p>
    <w:p w:rsidR="004B0DBF" w:rsidRPr="006F2318" w:rsidRDefault="004B0DBF" w:rsidP="00DD6ED7">
      <w:pPr>
        <w:jc w:val="center"/>
        <w:rPr>
          <w:rFonts w:ascii="Times" w:hAnsi="Times" w:cs="Times"/>
          <w:lang w:val="sk-SK"/>
        </w:rPr>
      </w:pPr>
    </w:p>
    <w:p w:rsidR="004B0DBF" w:rsidRPr="006F2318" w:rsidRDefault="004B0DBF" w:rsidP="00DD6ED7">
      <w:pPr>
        <w:jc w:val="center"/>
        <w:rPr>
          <w:rFonts w:ascii="Times" w:hAnsi="Times" w:cs="Times"/>
          <w:lang w:val="sk-SK"/>
        </w:rPr>
      </w:pPr>
    </w:p>
    <w:p w:rsidR="004B0DBF" w:rsidRPr="006F2318" w:rsidRDefault="004B0DBF" w:rsidP="003D7FF8">
      <w:pPr>
        <w:pStyle w:val="Heading2"/>
      </w:pPr>
      <w:r w:rsidRPr="006F2318">
        <w:t>Next Apache</w:t>
      </w:r>
    </w:p>
    <w:p w:rsidR="004B0DBF" w:rsidRPr="006F2318" w:rsidRDefault="004B0DBF" w:rsidP="003D7FF8">
      <w:pPr>
        <w:pStyle w:val="Heading2"/>
      </w:pPr>
      <w:r w:rsidRPr="006F2318">
        <w:t>Panenská 28</w:t>
      </w:r>
    </w:p>
    <w:p w:rsidR="004B0DBF" w:rsidRPr="006F2318" w:rsidRDefault="004B0DBF" w:rsidP="00DD6ED7">
      <w:pPr>
        <w:jc w:val="center"/>
        <w:rPr>
          <w:rFonts w:ascii="Times" w:hAnsi="Times" w:cs="Times"/>
          <w:b/>
          <w:bCs/>
          <w:lang w:val="sk-SK"/>
        </w:rPr>
      </w:pPr>
    </w:p>
    <w:p w:rsidR="004B0DBF" w:rsidRPr="006F2318" w:rsidRDefault="004B0DBF" w:rsidP="002F0789">
      <w:pPr>
        <w:rPr>
          <w:rFonts w:ascii="Times" w:hAnsi="Times" w:cs="Times"/>
          <w:lang w:val="sk-SK"/>
        </w:rPr>
      </w:pPr>
      <w:r w:rsidRPr="006F2318">
        <w:rPr>
          <w:rFonts w:ascii="Times" w:hAnsi="Times" w:cs="Times"/>
          <w:lang w:val="sk-SK"/>
        </w:rPr>
        <w:t>Panenská 28 je súčasťou historickej zástavby patriacej slovenskej evanjelickej cirkvi. Dom bol postavený vedľa prvého dreveného kostolíka v 16. storočí a bol miestom stretnutí evanjelikov ako Ľudovít Štúr. Next Apache bol otvorený v roku 2005 ako prvý obchod s knihami v anglickom jazyku, jeho súčasťou je aj kaviareň.</w:t>
      </w:r>
      <w:r w:rsidRPr="006F2318">
        <w:rPr>
          <w:lang w:val="sk-SK"/>
        </w:rPr>
        <w:br w:type="page"/>
      </w:r>
    </w:p>
    <w:p w:rsidR="004B0DBF" w:rsidRPr="006F2318" w:rsidRDefault="004B0DBF" w:rsidP="003D7FF8">
      <w:pPr>
        <w:pStyle w:val="Heading1"/>
        <w:rPr>
          <w:lang w:val="sk-SK"/>
        </w:rPr>
      </w:pPr>
      <w:r w:rsidRPr="00AF3856">
        <w:rPr>
          <w:noProof/>
          <w:lang w:val="sk-SK" w:eastAsia="sk-SK"/>
        </w:rPr>
        <w:pict>
          <v:shape id="Picture 3" o:spid="_x0000_i1030" type="#_x0000_t75" alt="Macintosh HD:Users:liska:Desktop:Screen-Shot-2013-04-29-at-8.56.jpg" style="width:245.25pt;height:166.5pt;visibility:visible">
            <v:imagedata r:id="rId15" o:title=""/>
          </v:shape>
        </w:pict>
      </w:r>
    </w:p>
    <w:p w:rsidR="004B0DBF" w:rsidRPr="006F2318" w:rsidRDefault="004B0DBF" w:rsidP="003D7FF8">
      <w:pPr>
        <w:pStyle w:val="Heading1"/>
        <w:rPr>
          <w:lang w:val="sk-SK"/>
        </w:rPr>
      </w:pPr>
      <w:r w:rsidRPr="006F2318">
        <w:rPr>
          <w:lang w:val="sk-SK"/>
        </w:rPr>
        <w:t>Česko</w:t>
      </w:r>
    </w:p>
    <w:p w:rsidR="004B0DBF" w:rsidRPr="006F2318" w:rsidRDefault="004B0DBF" w:rsidP="003B2F7C">
      <w:pPr>
        <w:rPr>
          <w:lang w:val="sk-SK"/>
        </w:rPr>
      </w:pPr>
    </w:p>
    <w:p w:rsidR="004B0DBF" w:rsidRPr="006F2318" w:rsidRDefault="004B0DBF" w:rsidP="003B2F7C">
      <w:pPr>
        <w:rPr>
          <w:lang w:val="sk-SK"/>
        </w:rPr>
      </w:pPr>
      <w:r w:rsidRPr="006F2318">
        <w:rPr>
          <w:lang w:val="sk-SK"/>
        </w:rPr>
        <w:t xml:space="preserve">číta: </w:t>
      </w:r>
    </w:p>
    <w:p w:rsidR="004B0DBF" w:rsidRPr="006F2318" w:rsidRDefault="004B0DBF" w:rsidP="003D7FF8">
      <w:pPr>
        <w:pStyle w:val="Heading2"/>
      </w:pPr>
      <w:r w:rsidRPr="006F2318">
        <w:t>Ela Lehotská</w:t>
      </w:r>
    </w:p>
    <w:p w:rsidR="004B0DBF" w:rsidRPr="006F2318" w:rsidRDefault="004B0DBF" w:rsidP="003D7FF8">
      <w:pPr>
        <w:rPr>
          <w:lang w:val="sk-SK"/>
        </w:rPr>
      </w:pPr>
      <w:r w:rsidRPr="006F2318">
        <w:rPr>
          <w:lang w:val="sk-SK"/>
        </w:rPr>
        <w:t xml:space="preserve">pozýva: </w:t>
      </w:r>
    </w:p>
    <w:p w:rsidR="004B0DBF" w:rsidRPr="006F2318" w:rsidRDefault="004B0DBF" w:rsidP="003D7FF8">
      <w:pPr>
        <w:rPr>
          <w:lang w:val="sk-SK"/>
        </w:rPr>
      </w:pPr>
      <w:r w:rsidRPr="006F2318">
        <w:rPr>
          <w:lang w:val="sk-SK"/>
        </w:rPr>
        <w:t>České centrum v Bratislave</w:t>
      </w:r>
    </w:p>
    <w:p w:rsidR="004B0DBF" w:rsidRPr="006F2318" w:rsidRDefault="004B0DBF" w:rsidP="003D7FF8">
      <w:pPr>
        <w:pStyle w:val="Heading2"/>
      </w:pPr>
    </w:p>
    <w:p w:rsidR="004B0DBF" w:rsidRPr="006F2318" w:rsidRDefault="004B0DBF" w:rsidP="003D7FF8">
      <w:pPr>
        <w:pStyle w:val="Heading2"/>
      </w:pPr>
      <w:r w:rsidRPr="006F2318">
        <w:t xml:space="preserve">Sylva Fischerová: </w:t>
      </w:r>
    </w:p>
    <w:p w:rsidR="004B0DBF" w:rsidRPr="006F2318" w:rsidRDefault="004B0DBF" w:rsidP="003D7FF8">
      <w:pPr>
        <w:pStyle w:val="Heading2"/>
      </w:pPr>
      <w:r w:rsidRPr="006F2318">
        <w:t>Evropa je jako židle Thonet, Amerika je pravý úhel</w:t>
      </w:r>
    </w:p>
    <w:p w:rsidR="004B0DBF" w:rsidRPr="006F2318" w:rsidRDefault="004B0DBF" w:rsidP="003D7FF8">
      <w:pPr>
        <w:pStyle w:val="Heading2"/>
      </w:pPr>
      <w:r w:rsidRPr="006F2318">
        <w:t xml:space="preserve">Druhé město 2012 </w:t>
      </w:r>
    </w:p>
    <w:p w:rsidR="004B0DBF" w:rsidRPr="006F2318" w:rsidRDefault="004B0DBF" w:rsidP="006753E3">
      <w:pPr>
        <w:rPr>
          <w:rFonts w:ascii="Times" w:hAnsi="Times" w:cs="Times"/>
          <w:lang w:val="sk-SK"/>
        </w:rPr>
      </w:pPr>
    </w:p>
    <w:p w:rsidR="004B0DBF" w:rsidRPr="006F2318" w:rsidRDefault="004B0DBF" w:rsidP="006753E3">
      <w:pPr>
        <w:rPr>
          <w:rFonts w:ascii="Times" w:hAnsi="Times" w:cs="Times"/>
          <w:lang w:val="sk-SK"/>
        </w:rPr>
      </w:pPr>
      <w:r w:rsidRPr="006F2318">
        <w:rPr>
          <w:rFonts w:ascii="Times" w:hAnsi="Times" w:cs="Times"/>
          <w:lang w:val="sk-SK"/>
        </w:rPr>
        <w:t>Česká poetka prichádza s kombinovaným útvarom, ktorého prvotnou inšpiráciou bola cesta do Ameriky. Verše v češtine aj angličtine, dialógy, úryvky z kroník prvých amerických osadníkov, popis českej dedinky či návštevy MOMA. Všetko dokopy drží príbeh o konci jedného milostného vzťahu, do ktorého odrazu vstúpi smrť...</w:t>
      </w:r>
    </w:p>
    <w:p w:rsidR="004B0DBF" w:rsidRPr="006F2318" w:rsidRDefault="004B0DBF" w:rsidP="006753E3">
      <w:pPr>
        <w:rPr>
          <w:rFonts w:ascii="Times" w:hAnsi="Times" w:cs="Times"/>
          <w:lang w:val="sk-SK"/>
        </w:rPr>
      </w:pPr>
    </w:p>
    <w:p w:rsidR="004B0DBF" w:rsidRPr="006F2318" w:rsidRDefault="004B0DBF" w:rsidP="006753E3">
      <w:pPr>
        <w:rPr>
          <w:rFonts w:ascii="Times" w:hAnsi="Times" w:cs="Times"/>
          <w:lang w:val="sk-SK"/>
        </w:rPr>
      </w:pPr>
    </w:p>
    <w:p w:rsidR="004B0DBF" w:rsidRPr="006F2318" w:rsidRDefault="004B0DBF" w:rsidP="003D7FF8">
      <w:pPr>
        <w:pStyle w:val="Heading2"/>
      </w:pPr>
      <w:r w:rsidRPr="006F2318">
        <w:t>Kompot</w:t>
      </w:r>
    </w:p>
    <w:p w:rsidR="004B0DBF" w:rsidRPr="006F2318" w:rsidRDefault="004B0DBF" w:rsidP="002F0789">
      <w:pPr>
        <w:pStyle w:val="Heading2"/>
      </w:pPr>
      <w:r w:rsidRPr="006F2318">
        <w:t>Panenská 30</w:t>
      </w:r>
    </w:p>
    <w:p w:rsidR="004B0DBF" w:rsidRPr="006F2318" w:rsidRDefault="004B0DBF" w:rsidP="006753E3">
      <w:pPr>
        <w:pStyle w:val="BodyText"/>
        <w:jc w:val="left"/>
        <w:rPr>
          <w:rFonts w:ascii="Times" w:hAnsi="Times" w:cs="Times"/>
          <w:color w:val="000000"/>
          <w:lang w:val="sk-SK"/>
        </w:rPr>
      </w:pPr>
    </w:p>
    <w:p w:rsidR="004B0DBF" w:rsidRPr="006F2318" w:rsidRDefault="004B0DBF" w:rsidP="002F0789">
      <w:pPr>
        <w:rPr>
          <w:rFonts w:ascii="Times" w:hAnsi="Times" w:cs="Times"/>
          <w:lang w:val="sk-SK"/>
        </w:rPr>
      </w:pPr>
      <w:r w:rsidRPr="006F2318">
        <w:rPr>
          <w:rFonts w:ascii="Times" w:hAnsi="Times" w:cs="Times"/>
          <w:lang w:val="sk-SK"/>
        </w:rPr>
        <w:t>Dom bol postavený v roku 1937 vo funkcionalistickom slohu na základe objednávky maďarsko-nemeckej evanjelickej cirkvi. V obchodných priestoroch na prízemí pôvodne sídlil Súkromný krajčírsky salón MARKO - sceľovanie</w:t>
      </w:r>
      <w:bookmarkStart w:id="0" w:name="_GoBack"/>
      <w:bookmarkEnd w:id="0"/>
      <w:r w:rsidRPr="006F2318">
        <w:rPr>
          <w:rFonts w:ascii="Times" w:hAnsi="Times" w:cs="Times"/>
          <w:lang w:val="sk-SK"/>
        </w:rPr>
        <w:t xml:space="preserve"> a oprava odevov. Od roku 2010 tu sídli reklamná agentúra Komplot Advertising s.r.o. Časť priestorov využíva aj spriaznený Kompot.sk, výrobca trvanlivých tričiek, ktoré idú ako teplé rožky.</w:t>
      </w:r>
      <w:r w:rsidRPr="006F2318">
        <w:rPr>
          <w:rFonts w:ascii="Times" w:hAnsi="Times" w:cs="Times"/>
          <w:lang w:val="sk-SK"/>
        </w:rPr>
        <w:br w:type="page"/>
      </w:r>
    </w:p>
    <w:p w:rsidR="004B0DBF" w:rsidRPr="006F2318" w:rsidRDefault="004B0DBF" w:rsidP="003D7FF8">
      <w:pPr>
        <w:pStyle w:val="Heading1"/>
        <w:rPr>
          <w:lang w:val="sk-SK"/>
        </w:rPr>
      </w:pPr>
      <w:r w:rsidRPr="00AF3856">
        <w:rPr>
          <w:noProof/>
          <w:lang w:val="sk-SK" w:eastAsia="sk-SK"/>
        </w:rPr>
        <w:pict>
          <v:shape id="Picture 25" o:spid="_x0000_i1031" type="#_x0000_t75" alt="Macintosh HD:Users:liska:Desktop:Screen Shot 2013-04-26 at 12.21.46.png" style="width:367.5pt;height:168.75pt;visibility:visible">
            <v:imagedata r:id="rId16" o:title=""/>
          </v:shape>
        </w:pict>
      </w:r>
    </w:p>
    <w:p w:rsidR="004B0DBF" w:rsidRPr="006F2318" w:rsidRDefault="004B0DBF" w:rsidP="003D7FF8">
      <w:pPr>
        <w:pStyle w:val="Heading1"/>
        <w:rPr>
          <w:lang w:val="sk-SK"/>
        </w:rPr>
      </w:pPr>
      <w:r w:rsidRPr="006F2318">
        <w:rPr>
          <w:lang w:val="sk-SK"/>
        </w:rPr>
        <w:t>Rakúsko</w:t>
      </w:r>
    </w:p>
    <w:p w:rsidR="004B0DBF" w:rsidRPr="006F2318" w:rsidRDefault="004B0DBF" w:rsidP="003D7FF8">
      <w:pPr>
        <w:rPr>
          <w:lang w:val="sk-SK"/>
        </w:rPr>
      </w:pPr>
    </w:p>
    <w:p w:rsidR="004B0DBF" w:rsidRPr="006F2318" w:rsidRDefault="004B0DBF" w:rsidP="003D7FF8">
      <w:pPr>
        <w:rPr>
          <w:rFonts w:ascii="Times" w:hAnsi="Times" w:cs="Times"/>
          <w:lang w:val="sk-SK"/>
        </w:rPr>
      </w:pPr>
      <w:r w:rsidRPr="006F2318">
        <w:rPr>
          <w:lang w:val="sk-SK"/>
        </w:rPr>
        <w:t>č</w:t>
      </w:r>
      <w:r w:rsidRPr="006F2318">
        <w:rPr>
          <w:rFonts w:ascii="Times" w:hAnsi="Times" w:cs="Times"/>
          <w:lang w:val="sk-SK"/>
        </w:rPr>
        <w:t xml:space="preserve">íta: </w:t>
      </w:r>
    </w:p>
    <w:p w:rsidR="004B0DBF" w:rsidRPr="006F2318" w:rsidRDefault="004B0DBF" w:rsidP="003D7FF8">
      <w:pPr>
        <w:pStyle w:val="Heading2"/>
      </w:pPr>
      <w:r w:rsidRPr="006F2318">
        <w:t>Henrieta Mičkovicová</w:t>
      </w:r>
    </w:p>
    <w:p w:rsidR="004B0DBF" w:rsidRPr="006F2318" w:rsidRDefault="004B0DBF" w:rsidP="003D7FF8">
      <w:pPr>
        <w:rPr>
          <w:lang w:val="sk-SK"/>
        </w:rPr>
      </w:pPr>
      <w:r w:rsidRPr="006F2318">
        <w:rPr>
          <w:lang w:val="sk-SK"/>
        </w:rPr>
        <w:t xml:space="preserve">pozýva: Rakúske kultúrne fórum </w:t>
      </w:r>
    </w:p>
    <w:p w:rsidR="004B0DBF" w:rsidRPr="006F2318" w:rsidRDefault="004B0DBF" w:rsidP="003D7FF8">
      <w:pPr>
        <w:rPr>
          <w:b/>
          <w:bCs/>
          <w:lang w:val="sk-SK"/>
        </w:rPr>
      </w:pPr>
    </w:p>
    <w:p w:rsidR="004B0DBF" w:rsidRPr="006F2318" w:rsidRDefault="004B0DBF" w:rsidP="003D7FF8">
      <w:pPr>
        <w:pStyle w:val="Heading2"/>
      </w:pPr>
      <w:r w:rsidRPr="006F2318">
        <w:t>Elfriede Jelinek:</w:t>
      </w:r>
    </w:p>
    <w:p w:rsidR="004B0DBF" w:rsidRPr="006F2318" w:rsidRDefault="004B0DBF" w:rsidP="00B05A9B">
      <w:pPr>
        <w:pStyle w:val="Heading2"/>
      </w:pPr>
      <w:r w:rsidRPr="006F2318">
        <w:t>Zimná cesta</w:t>
      </w:r>
    </w:p>
    <w:p w:rsidR="004B0DBF" w:rsidRPr="006F2318" w:rsidRDefault="004B0DBF" w:rsidP="003D7FF8">
      <w:pPr>
        <w:rPr>
          <w:lang w:val="sk-SK"/>
        </w:rPr>
      </w:pPr>
      <w:r w:rsidRPr="006F2318">
        <w:rPr>
          <w:lang w:val="sk-SK"/>
        </w:rPr>
        <w:t xml:space="preserve">preklad: </w:t>
      </w:r>
    </w:p>
    <w:p w:rsidR="004B0DBF" w:rsidRPr="006F2318" w:rsidRDefault="004B0DBF" w:rsidP="003D7FF8">
      <w:pPr>
        <w:rPr>
          <w:lang w:val="sk-SK"/>
        </w:rPr>
      </w:pPr>
      <w:r w:rsidRPr="006F2318">
        <w:rPr>
          <w:lang w:val="sk-SK"/>
        </w:rPr>
        <w:t>A. Zmeček, J. Cviková, Artforum 2011</w:t>
      </w:r>
    </w:p>
    <w:p w:rsidR="004B0DBF" w:rsidRPr="006F2318" w:rsidRDefault="004B0DBF" w:rsidP="003D7FF8">
      <w:pPr>
        <w:rPr>
          <w:b/>
          <w:bCs/>
          <w:lang w:val="sk-SK"/>
        </w:rPr>
      </w:pPr>
    </w:p>
    <w:p w:rsidR="004B0DBF" w:rsidRPr="006F2318" w:rsidRDefault="004B0DBF" w:rsidP="003D7FF8">
      <w:pPr>
        <w:rPr>
          <w:lang w:val="sk-SK"/>
        </w:rPr>
      </w:pPr>
      <w:r w:rsidRPr="006F2318">
        <w:rPr>
          <w:color w:val="242424"/>
          <w:lang w:val="sk-SK"/>
        </w:rPr>
        <w:t>Textúra i atmosféra diela vychádza z rovnomenného piesňového cyklu Franza Schuberta.</w:t>
      </w:r>
      <w:r w:rsidRPr="006F2318">
        <w:rPr>
          <w:color w:val="242424"/>
          <w:sz w:val="23"/>
          <w:szCs w:val="23"/>
          <w:lang w:val="sk-SK"/>
        </w:rPr>
        <w:t xml:space="preserve"> </w:t>
      </w:r>
      <w:r w:rsidRPr="006F2318">
        <w:rPr>
          <w:color w:val="242424"/>
          <w:lang w:val="sk-SK"/>
        </w:rPr>
        <w:t>Intímna spoveď, vnútorná púť po spoločenských traumách a existenciálnej bolesti človeka. Od Metternicha k rakúskej súčasnosti, k šifrovaným  citáciám  prípadov dobre známych aj z médií na Slovensku.</w:t>
      </w:r>
    </w:p>
    <w:p w:rsidR="004B0DBF" w:rsidRPr="006F2318" w:rsidRDefault="004B0DBF" w:rsidP="003D7FF8">
      <w:pPr>
        <w:rPr>
          <w:lang w:val="sk-SK"/>
        </w:rPr>
      </w:pPr>
    </w:p>
    <w:p w:rsidR="004B0DBF" w:rsidRPr="006F2318" w:rsidRDefault="004B0DBF" w:rsidP="003D7FF8">
      <w:pPr>
        <w:rPr>
          <w:lang w:val="sk-SK"/>
        </w:rPr>
      </w:pPr>
    </w:p>
    <w:p w:rsidR="004B0DBF" w:rsidRPr="006F2318" w:rsidRDefault="004B0DBF" w:rsidP="003D7FF8">
      <w:pPr>
        <w:pStyle w:val="Heading2"/>
      </w:pPr>
      <w:r w:rsidRPr="006F2318">
        <w:t>Rakúske kultúrne fórum</w:t>
      </w:r>
    </w:p>
    <w:p w:rsidR="004B0DBF" w:rsidRPr="006F2318" w:rsidRDefault="004B0DBF" w:rsidP="003D7FF8">
      <w:pPr>
        <w:pStyle w:val="Heading2"/>
      </w:pPr>
      <w:r w:rsidRPr="006F2318">
        <w:t>Hodžovo námestie 1/A</w:t>
      </w:r>
    </w:p>
    <w:p w:rsidR="004B0DBF" w:rsidRPr="006F2318" w:rsidRDefault="004B0DBF" w:rsidP="003D7FF8">
      <w:pPr>
        <w:rPr>
          <w:lang w:val="sk-SK"/>
        </w:rPr>
      </w:pPr>
    </w:p>
    <w:p w:rsidR="004B0DBF" w:rsidRPr="006F2318" w:rsidRDefault="004B0DBF" w:rsidP="002F0789">
      <w:pPr>
        <w:rPr>
          <w:lang w:val="sk-SK"/>
        </w:rPr>
      </w:pPr>
      <w:r w:rsidRPr="006F2318">
        <w:rPr>
          <w:lang w:val="sk-SK"/>
        </w:rPr>
        <w:t xml:space="preserve">V máji 2012 sa Rakúske veľvyslanectvo presťahovalo do nových priestorov v budove Astoria Palace. Polyfunkčnú budovu postavenú v roku 2008 ocenil časopis Construction and Investment Journal medzinárodnou cenou za architektúru. Čítanie sa uskutoční v nových priestoroch Rakúskeho kultúrneho fóra na prízemí budovy, ktoré sa oficiálne otvárajú pre verejnosť v lete 2013.  </w:t>
      </w:r>
      <w:r w:rsidRPr="006F2318">
        <w:rPr>
          <w:rFonts w:ascii="Times" w:hAnsi="Times" w:cs="Times"/>
          <w:lang w:val="sk-SK"/>
        </w:rPr>
        <w:br w:type="page"/>
      </w:r>
    </w:p>
    <w:p w:rsidR="004B0DBF" w:rsidRPr="006F2318" w:rsidRDefault="004B0DBF" w:rsidP="003D7FF8">
      <w:pPr>
        <w:pStyle w:val="Heading1"/>
        <w:rPr>
          <w:lang w:val="sk-SK"/>
        </w:rPr>
      </w:pPr>
      <w:r w:rsidRPr="00AF3856">
        <w:rPr>
          <w:noProof/>
          <w:lang w:val="sk-SK" w:eastAsia="sk-SK"/>
        </w:rPr>
        <w:pict>
          <v:shape id="Picture 28" o:spid="_x0000_i1032" type="#_x0000_t75" alt="Macintosh HD:Users:liska:Desktop:Screen Shot 2013-04-26 at 12.30.09.png" style="width:255.75pt;height:169.5pt;visibility:visible">
            <v:imagedata r:id="rId17" o:title=""/>
          </v:shape>
        </w:pict>
      </w:r>
    </w:p>
    <w:p w:rsidR="004B0DBF" w:rsidRPr="006F2318" w:rsidRDefault="004B0DBF" w:rsidP="003D7FF8">
      <w:pPr>
        <w:pStyle w:val="Heading1"/>
        <w:rPr>
          <w:lang w:val="sk-SK"/>
        </w:rPr>
      </w:pPr>
      <w:r w:rsidRPr="006F2318">
        <w:rPr>
          <w:lang w:val="sk-SK"/>
        </w:rPr>
        <w:t>Maďarsko</w:t>
      </w:r>
    </w:p>
    <w:p w:rsidR="004B0DBF" w:rsidRPr="006F2318" w:rsidRDefault="004B0DBF" w:rsidP="003D7FF8">
      <w:pPr>
        <w:rPr>
          <w:lang w:val="sk-SK"/>
        </w:rPr>
      </w:pPr>
    </w:p>
    <w:p w:rsidR="004B0DBF" w:rsidRPr="006F2318" w:rsidRDefault="004B0DBF" w:rsidP="003D7FF8">
      <w:pPr>
        <w:rPr>
          <w:lang w:val="sk-SK"/>
        </w:rPr>
      </w:pPr>
      <w:r w:rsidRPr="006F2318">
        <w:rPr>
          <w:lang w:val="sk-SK"/>
        </w:rPr>
        <w:t xml:space="preserve">číta: </w:t>
      </w:r>
    </w:p>
    <w:p w:rsidR="004B0DBF" w:rsidRPr="006F2318" w:rsidRDefault="004B0DBF" w:rsidP="003D7FF8">
      <w:pPr>
        <w:pStyle w:val="Heading2"/>
      </w:pPr>
      <w:r w:rsidRPr="006F2318">
        <w:t xml:space="preserve">Szidi Tobias </w:t>
      </w:r>
    </w:p>
    <w:p w:rsidR="004B0DBF" w:rsidRPr="006F2318" w:rsidRDefault="004B0DBF" w:rsidP="003D7FF8">
      <w:pPr>
        <w:rPr>
          <w:lang w:val="sk-SK"/>
        </w:rPr>
      </w:pPr>
      <w:r w:rsidRPr="006F2318">
        <w:rPr>
          <w:lang w:val="sk-SK"/>
        </w:rPr>
        <w:t xml:space="preserve">pozýva: </w:t>
      </w:r>
    </w:p>
    <w:p w:rsidR="004B0DBF" w:rsidRPr="006F2318" w:rsidRDefault="004B0DBF" w:rsidP="003D7FF8">
      <w:pPr>
        <w:rPr>
          <w:lang w:val="sk-SK"/>
        </w:rPr>
      </w:pPr>
      <w:r w:rsidRPr="006F2318">
        <w:rPr>
          <w:lang w:val="sk-SK"/>
        </w:rPr>
        <w:t>Maďarský inštitút v Bratislave</w:t>
      </w:r>
    </w:p>
    <w:p w:rsidR="004B0DBF" w:rsidRPr="006F2318" w:rsidRDefault="004B0DBF" w:rsidP="006753E3">
      <w:pPr>
        <w:jc w:val="center"/>
        <w:rPr>
          <w:rFonts w:ascii="Times" w:hAnsi="Times" w:cs="Times"/>
          <w:b/>
          <w:bCs/>
          <w:lang w:val="sk-SK"/>
        </w:rPr>
      </w:pPr>
    </w:p>
    <w:p w:rsidR="004B0DBF" w:rsidRPr="006F2318" w:rsidRDefault="004B0DBF" w:rsidP="003D7FF8">
      <w:pPr>
        <w:pStyle w:val="Heading2"/>
      </w:pPr>
      <w:r w:rsidRPr="006F2318">
        <w:t xml:space="preserve">Szilárd Rubine: </w:t>
      </w:r>
    </w:p>
    <w:p w:rsidR="004B0DBF" w:rsidRPr="006F2318" w:rsidRDefault="004B0DBF" w:rsidP="003D7FF8">
      <w:pPr>
        <w:pStyle w:val="Heading2"/>
      </w:pPr>
      <w:r w:rsidRPr="006F2318">
        <w:t xml:space="preserve">Hra o život </w:t>
      </w:r>
    </w:p>
    <w:p w:rsidR="004B0DBF" w:rsidRPr="006F2318" w:rsidRDefault="004B0DBF" w:rsidP="003D7FF8">
      <w:pPr>
        <w:rPr>
          <w:lang w:val="sk-SK"/>
        </w:rPr>
      </w:pPr>
      <w:r w:rsidRPr="006F2318">
        <w:rPr>
          <w:lang w:val="sk-SK"/>
        </w:rPr>
        <w:t xml:space="preserve">preklad: </w:t>
      </w:r>
    </w:p>
    <w:p w:rsidR="004B0DBF" w:rsidRPr="006F2318" w:rsidRDefault="004B0DBF" w:rsidP="006753E3">
      <w:pPr>
        <w:rPr>
          <w:lang w:val="sk-SK"/>
        </w:rPr>
      </w:pPr>
      <w:r w:rsidRPr="006F2318">
        <w:rPr>
          <w:lang w:val="sk-SK"/>
        </w:rPr>
        <w:t>J. Rožňová, Slovart 2012</w:t>
      </w:r>
    </w:p>
    <w:p w:rsidR="004B0DBF" w:rsidRPr="006F2318" w:rsidRDefault="004B0DBF" w:rsidP="006753E3">
      <w:pPr>
        <w:rPr>
          <w:rFonts w:ascii="Times" w:hAnsi="Times" w:cs="Times"/>
          <w:lang w:val="sk-SK"/>
        </w:rPr>
      </w:pPr>
    </w:p>
    <w:p w:rsidR="004B0DBF" w:rsidRPr="006F2318" w:rsidRDefault="004B0DBF" w:rsidP="007405C4">
      <w:pPr>
        <w:rPr>
          <w:rFonts w:ascii="Times" w:hAnsi="Times" w:cs="Times"/>
          <w:lang w:val="sk-SK"/>
        </w:rPr>
      </w:pPr>
      <w:r w:rsidRPr="006F2318">
        <w:rPr>
          <w:rFonts w:ascii="Times" w:hAnsi="Times" w:cs="Times"/>
          <w:lang w:val="sk-SK"/>
        </w:rPr>
        <w:t>Na prvý pohľad bežný súčasný „stredoeurópsky" ľúbostný príbeh. Till však svojím buričstvom ženie Uršuľu do čoraz bezvýchodiskovejších a trápnejších situácií, z ich vášnivého vzťahu zostávajú iba ruiny. Tilla čoraz viac ovláda slepá vášeň a nedokáže ustúpiť v hre, v ktorej ide o život.</w:t>
      </w:r>
    </w:p>
    <w:p w:rsidR="004B0DBF" w:rsidRPr="006F2318" w:rsidRDefault="004B0DBF" w:rsidP="006753E3">
      <w:pPr>
        <w:rPr>
          <w:rFonts w:ascii="Times" w:hAnsi="Times" w:cs="Times"/>
          <w:lang w:val="sk-SK"/>
        </w:rPr>
      </w:pPr>
    </w:p>
    <w:p w:rsidR="004B0DBF" w:rsidRPr="006F2318" w:rsidRDefault="004B0DBF" w:rsidP="006753E3">
      <w:pPr>
        <w:rPr>
          <w:rFonts w:ascii="Times" w:hAnsi="Times" w:cs="Times"/>
          <w:lang w:val="sk-SK"/>
        </w:rPr>
      </w:pPr>
    </w:p>
    <w:p w:rsidR="004B0DBF" w:rsidRPr="006F2318" w:rsidRDefault="004B0DBF" w:rsidP="003D7FF8">
      <w:pPr>
        <w:pStyle w:val="Heading2"/>
      </w:pPr>
      <w:r w:rsidRPr="006F2318">
        <w:t>Múzeum polície</w:t>
      </w:r>
    </w:p>
    <w:p w:rsidR="004B0DBF" w:rsidRPr="006F2318" w:rsidRDefault="004B0DBF" w:rsidP="003D7FF8">
      <w:pPr>
        <w:pStyle w:val="Heading2"/>
      </w:pPr>
      <w:r w:rsidRPr="006F2318">
        <w:t xml:space="preserve">Gunduličova 2 </w:t>
      </w:r>
    </w:p>
    <w:p w:rsidR="004B0DBF" w:rsidRPr="006F2318" w:rsidRDefault="004B0DBF" w:rsidP="006753E3">
      <w:pPr>
        <w:rPr>
          <w:rFonts w:ascii="Times" w:hAnsi="Times" w:cs="Times"/>
          <w:lang w:val="sk-SK"/>
        </w:rPr>
      </w:pPr>
    </w:p>
    <w:p w:rsidR="004B0DBF" w:rsidRPr="006F2318" w:rsidRDefault="004B0DBF" w:rsidP="00EF579E">
      <w:pPr>
        <w:rPr>
          <w:rFonts w:ascii="Times" w:hAnsi="Times" w:cs="Times"/>
          <w:lang w:val="sk-SK"/>
        </w:rPr>
      </w:pPr>
      <w:r w:rsidRPr="006F2318">
        <w:rPr>
          <w:rFonts w:ascii="Times" w:hAnsi="Times" w:cs="Times"/>
          <w:lang w:val="sk-SK"/>
        </w:rPr>
        <w:t>Budova bola postavená v prvom desaťročí dvadsiateho storočia v historizujúcom romantickom architektonickom štýle. Povodne obytný dom získala začiatkom päťdesiatych rokov 20. st. polícia. Tá sem umiestnila správne služby, preto mnohí pamätníci spomínajú, ako si chodili na „Gunduličku“ vybavovať osobné doklady. V roku 1981 sa budova stala sídlom expozície ZNB a od roku 1992 je v budove Múzeum polície Slovenskej republiky</w:t>
      </w:r>
      <w:r w:rsidRPr="006F2318">
        <w:rPr>
          <w:rFonts w:ascii="Times" w:hAnsi="Times" w:cs="Times"/>
          <w:lang w:val="sk-SK"/>
        </w:rPr>
        <w:br w:type="page"/>
      </w:r>
    </w:p>
    <w:p w:rsidR="004B0DBF" w:rsidRPr="006F2318" w:rsidRDefault="004B0DBF" w:rsidP="003D7FF8">
      <w:pPr>
        <w:pStyle w:val="Heading1"/>
        <w:rPr>
          <w:lang w:val="sk-SK"/>
        </w:rPr>
      </w:pPr>
      <w:r w:rsidRPr="00AF3856">
        <w:rPr>
          <w:noProof/>
          <w:lang w:val="sk-SK" w:eastAsia="sk-SK"/>
        </w:rPr>
        <w:pict>
          <v:shape id="Picture 27" o:spid="_x0000_i1033" type="#_x0000_t75" alt="Macintosh HD:Users:liska:Desktop:Screen Shot 2013-04-26 at 12.28.23.png" style="width:462pt;height:168.75pt;visibility:visible">
            <v:imagedata r:id="rId18" o:title=""/>
          </v:shape>
        </w:pict>
      </w:r>
    </w:p>
    <w:p w:rsidR="004B0DBF" w:rsidRPr="006F2318" w:rsidRDefault="004B0DBF" w:rsidP="003D7FF8">
      <w:pPr>
        <w:pStyle w:val="Heading1"/>
        <w:rPr>
          <w:lang w:val="sk-SK"/>
        </w:rPr>
      </w:pPr>
      <w:r w:rsidRPr="006F2318">
        <w:rPr>
          <w:lang w:val="sk-SK"/>
        </w:rPr>
        <w:t>Nemecko</w:t>
      </w:r>
    </w:p>
    <w:p w:rsidR="004B0DBF" w:rsidRPr="006F2318" w:rsidRDefault="004B0DBF" w:rsidP="003D7FF8">
      <w:pPr>
        <w:rPr>
          <w:lang w:val="sk-SK"/>
        </w:rPr>
      </w:pPr>
    </w:p>
    <w:p w:rsidR="004B0DBF" w:rsidRPr="006F2318" w:rsidRDefault="004B0DBF" w:rsidP="003D7FF8">
      <w:pPr>
        <w:rPr>
          <w:lang w:val="sk-SK"/>
        </w:rPr>
      </w:pPr>
      <w:r w:rsidRPr="006F2318">
        <w:rPr>
          <w:lang w:val="sk-SK"/>
        </w:rPr>
        <w:t xml:space="preserve">číta: </w:t>
      </w:r>
    </w:p>
    <w:p w:rsidR="004B0DBF" w:rsidRPr="006F2318" w:rsidRDefault="004B0DBF" w:rsidP="003D7FF8">
      <w:pPr>
        <w:pStyle w:val="Heading2"/>
      </w:pPr>
      <w:r w:rsidRPr="006F2318">
        <w:t>Alexander Bárta</w:t>
      </w:r>
    </w:p>
    <w:p w:rsidR="004B0DBF" w:rsidRPr="006F2318" w:rsidRDefault="004B0DBF" w:rsidP="003D7FF8">
      <w:pPr>
        <w:rPr>
          <w:lang w:val="sk-SK"/>
        </w:rPr>
      </w:pPr>
      <w:r w:rsidRPr="006F2318">
        <w:rPr>
          <w:lang w:val="sk-SK"/>
        </w:rPr>
        <w:t xml:space="preserve">pozýva: </w:t>
      </w:r>
    </w:p>
    <w:p w:rsidR="004B0DBF" w:rsidRPr="006F2318" w:rsidRDefault="004B0DBF" w:rsidP="003D7FF8">
      <w:pPr>
        <w:rPr>
          <w:lang w:val="sk-SK"/>
        </w:rPr>
      </w:pPr>
      <w:r w:rsidRPr="006F2318">
        <w:rPr>
          <w:lang w:val="sk-SK"/>
        </w:rPr>
        <w:t xml:space="preserve">Goetheho inštitút </w:t>
      </w:r>
    </w:p>
    <w:p w:rsidR="004B0DBF" w:rsidRPr="006F2318" w:rsidRDefault="004B0DBF" w:rsidP="003D7FF8">
      <w:pPr>
        <w:rPr>
          <w:rFonts w:ascii="Times" w:hAnsi="Times" w:cs="Times"/>
          <w:b/>
          <w:bCs/>
          <w:lang w:val="sk-SK"/>
        </w:rPr>
      </w:pPr>
    </w:p>
    <w:p w:rsidR="004B0DBF" w:rsidRPr="006F2318" w:rsidRDefault="004B0DBF" w:rsidP="003D7FF8">
      <w:pPr>
        <w:pStyle w:val="Heading2"/>
      </w:pPr>
      <w:r w:rsidRPr="006F2318">
        <w:t xml:space="preserve">Monika Maronová: </w:t>
      </w:r>
    </w:p>
    <w:p w:rsidR="004B0DBF" w:rsidRPr="006F2318" w:rsidRDefault="004B0DBF" w:rsidP="003D7FF8">
      <w:pPr>
        <w:pStyle w:val="Heading2"/>
      </w:pPr>
      <w:r w:rsidRPr="006F2318">
        <w:t>Posledné morény</w:t>
      </w:r>
    </w:p>
    <w:p w:rsidR="004B0DBF" w:rsidRPr="006F2318" w:rsidRDefault="004B0DBF" w:rsidP="003D7FF8">
      <w:pPr>
        <w:rPr>
          <w:lang w:val="sk-SK"/>
        </w:rPr>
      </w:pPr>
      <w:r w:rsidRPr="006F2318">
        <w:rPr>
          <w:lang w:val="sk-SK"/>
        </w:rPr>
        <w:t xml:space="preserve">preklad: </w:t>
      </w:r>
    </w:p>
    <w:p w:rsidR="004B0DBF" w:rsidRPr="006F2318" w:rsidRDefault="004B0DBF" w:rsidP="003D7FF8">
      <w:pPr>
        <w:rPr>
          <w:lang w:val="sk-SK"/>
        </w:rPr>
      </w:pPr>
      <w:r w:rsidRPr="006F2318">
        <w:rPr>
          <w:lang w:val="sk-SK"/>
        </w:rPr>
        <w:t>K. Széherová, Vydavateľstvo Spolku slovenských spisovateľov, 2012</w:t>
      </w:r>
    </w:p>
    <w:p w:rsidR="004B0DBF" w:rsidRPr="006F2318" w:rsidRDefault="004B0DBF" w:rsidP="0015643C">
      <w:pPr>
        <w:rPr>
          <w:rFonts w:ascii="Times" w:hAnsi="Times" w:cs="Times"/>
          <w:lang w:val="sk-SK"/>
        </w:rPr>
      </w:pPr>
    </w:p>
    <w:p w:rsidR="004B0DBF" w:rsidRPr="006F2318" w:rsidRDefault="004B0DBF" w:rsidP="0015643C">
      <w:pPr>
        <w:rPr>
          <w:rFonts w:ascii="Times" w:hAnsi="Times" w:cs="Times"/>
          <w:color w:val="000000"/>
          <w:lang w:val="sk-SK"/>
        </w:rPr>
      </w:pPr>
      <w:r w:rsidRPr="006F2318">
        <w:rPr>
          <w:rFonts w:ascii="Times" w:hAnsi="Times" w:cs="Times"/>
          <w:lang w:val="sk-SK"/>
        </w:rPr>
        <w:t>Ironicko-trýznivá spoveď rozprávačky Johany na prahu jesene života, v bezčasí, bez chuti písať a žiť. Deziluzívna, no nie rezignujúca rekapitulácia je prehĺbená symbolickým obrazom morén okolo letoviska – ako ťarchy času, naliehavo dosadajúcej na Johanine plecia. Hoci nežije, ako si vysnívala, nevzdáva sa a zatrpknutosť mení na vyrovnanie so svetom.</w:t>
      </w:r>
    </w:p>
    <w:p w:rsidR="004B0DBF" w:rsidRPr="006F2318" w:rsidRDefault="004B0DBF" w:rsidP="006753E3">
      <w:pPr>
        <w:rPr>
          <w:rFonts w:ascii="Times" w:hAnsi="Times" w:cs="Times"/>
          <w:color w:val="000000"/>
          <w:lang w:val="sk-SK"/>
        </w:rPr>
      </w:pPr>
    </w:p>
    <w:p w:rsidR="004B0DBF" w:rsidRPr="006F2318" w:rsidRDefault="004B0DBF" w:rsidP="006753E3">
      <w:pPr>
        <w:rPr>
          <w:rFonts w:ascii="Times" w:hAnsi="Times" w:cs="Times"/>
          <w:color w:val="000000"/>
          <w:lang w:val="sk-SK"/>
        </w:rPr>
      </w:pPr>
    </w:p>
    <w:p w:rsidR="004B0DBF" w:rsidRPr="006F2318" w:rsidRDefault="004B0DBF" w:rsidP="003D7FF8">
      <w:pPr>
        <w:pStyle w:val="Heading2"/>
      </w:pPr>
      <w:r w:rsidRPr="006F2318">
        <w:t>Business Centrum</w:t>
      </w:r>
    </w:p>
    <w:p w:rsidR="004B0DBF" w:rsidRPr="006F2318" w:rsidRDefault="004B0DBF" w:rsidP="003D7FF8">
      <w:pPr>
        <w:pStyle w:val="Heading2"/>
      </w:pPr>
      <w:r w:rsidRPr="006F2318">
        <w:t>Zochova 5</w:t>
      </w:r>
    </w:p>
    <w:p w:rsidR="004B0DBF" w:rsidRPr="006F2318" w:rsidRDefault="004B0DBF" w:rsidP="00D07803">
      <w:pPr>
        <w:shd w:val="clear" w:color="auto" w:fill="FFFFFF"/>
        <w:rPr>
          <w:rFonts w:ascii="Times" w:hAnsi="Times" w:cs="Times"/>
          <w:color w:val="222222"/>
          <w:sz w:val="20"/>
          <w:szCs w:val="20"/>
          <w:lang w:val="sk-SK" w:eastAsia="sk-SK"/>
        </w:rPr>
      </w:pPr>
    </w:p>
    <w:p w:rsidR="004B0DBF" w:rsidRPr="006F2318" w:rsidRDefault="004B0DBF" w:rsidP="00D07803">
      <w:pPr>
        <w:shd w:val="clear" w:color="auto" w:fill="FFFFFF"/>
        <w:rPr>
          <w:rFonts w:ascii="Times" w:hAnsi="Times" w:cs="Times"/>
          <w:color w:val="222222"/>
          <w:lang w:val="sk-SK" w:eastAsia="sk-SK"/>
        </w:rPr>
      </w:pPr>
      <w:r w:rsidRPr="006F2318">
        <w:rPr>
          <w:rFonts w:ascii="Times" w:hAnsi="Times" w:cs="Times"/>
          <w:color w:val="222222"/>
          <w:lang w:val="sk-SK" w:eastAsia="sk-SK"/>
        </w:rPr>
        <w:t>Budovu postavila Ortodoxná židovská obec v Bratislave v roku 1899 podľa projektu viedenského architekta Wiliama Stiassnyho ako ortodoxnú chlapčenskú a dievčenskú základnú aj reálnu školu. V rokoch 1945-1949 objekt slúžil ako stredisko pre Židov, ktorí sa rozhodli emigrovať do Palestíny. V roku 1996 bola zrekonštruovaná a odvtedy slúži ako Podnikateľské centrum.</w:t>
      </w:r>
    </w:p>
    <w:p w:rsidR="004B0DBF" w:rsidRPr="006F2318" w:rsidRDefault="004B0DBF" w:rsidP="006753E3">
      <w:pPr>
        <w:rPr>
          <w:rFonts w:ascii="Times" w:hAnsi="Times" w:cs="Times"/>
          <w:color w:val="000000"/>
          <w:lang w:val="sk-SK"/>
        </w:rPr>
      </w:pPr>
    </w:p>
    <w:p w:rsidR="004B0DBF" w:rsidRPr="006F2318" w:rsidRDefault="004B0DBF">
      <w:pPr>
        <w:jc w:val="both"/>
        <w:rPr>
          <w:rFonts w:ascii="Times" w:hAnsi="Times" w:cs="Times"/>
          <w:lang w:val="sk-SK"/>
        </w:rPr>
      </w:pPr>
    </w:p>
    <w:p w:rsidR="004B0DBF" w:rsidRPr="006F2318" w:rsidRDefault="004B0DBF">
      <w:pPr>
        <w:spacing w:line="240" w:lineRule="auto"/>
        <w:rPr>
          <w:rFonts w:ascii="Times" w:hAnsi="Times" w:cs="Times"/>
          <w:b/>
          <w:bCs/>
          <w:sz w:val="32"/>
          <w:szCs w:val="32"/>
          <w:lang w:val="sk-SK"/>
        </w:rPr>
      </w:pPr>
      <w:r w:rsidRPr="006F2318">
        <w:rPr>
          <w:rFonts w:ascii="Times" w:hAnsi="Times" w:cs="Times"/>
          <w:b/>
          <w:bCs/>
          <w:sz w:val="32"/>
          <w:szCs w:val="32"/>
          <w:lang w:val="sk-SK"/>
        </w:rPr>
        <w:br w:type="page"/>
      </w:r>
    </w:p>
    <w:p w:rsidR="004B0DBF" w:rsidRPr="006F2318" w:rsidRDefault="004B0DBF" w:rsidP="003D7FF8">
      <w:pPr>
        <w:pStyle w:val="Heading1"/>
        <w:rPr>
          <w:rFonts w:ascii="Times New Roman" w:hAnsi="Times New Roman" w:cs="Times New Roman"/>
          <w:lang w:val="sk-SK"/>
        </w:rPr>
      </w:pPr>
      <w:r w:rsidRPr="00AF3856">
        <w:rPr>
          <w:rFonts w:ascii="Times New Roman" w:hAnsi="Times New Roman" w:cs="Times New Roman"/>
          <w:noProof/>
          <w:lang w:val="sk-SK" w:eastAsia="sk-SK"/>
        </w:rPr>
        <w:pict>
          <v:shape id="Picture 24" o:spid="_x0000_i1034" type="#_x0000_t75" alt="Macintosh HD:Users:liska:Desktop:Screen Shot 2013-04-26 at 12.14.06.png" style="width:471.75pt;height:166.5pt;visibility:visible">
            <v:imagedata r:id="rId19" o:title=""/>
          </v:shape>
        </w:pict>
      </w:r>
    </w:p>
    <w:p w:rsidR="004B0DBF" w:rsidRPr="006F2318" w:rsidRDefault="004B0DBF" w:rsidP="003D7FF8">
      <w:pPr>
        <w:pStyle w:val="Heading1"/>
        <w:rPr>
          <w:lang w:val="sk-SK"/>
        </w:rPr>
      </w:pPr>
      <w:r w:rsidRPr="006F2318">
        <w:rPr>
          <w:lang w:val="sk-SK"/>
        </w:rPr>
        <w:t>Poľsko</w:t>
      </w:r>
    </w:p>
    <w:p w:rsidR="004B0DBF" w:rsidRPr="006F2318" w:rsidRDefault="004B0DBF" w:rsidP="003D7FF8">
      <w:pPr>
        <w:rPr>
          <w:lang w:val="sk-SK"/>
        </w:rPr>
      </w:pPr>
    </w:p>
    <w:p w:rsidR="004B0DBF" w:rsidRPr="006F2318" w:rsidRDefault="004B0DBF" w:rsidP="003D7FF8">
      <w:pPr>
        <w:rPr>
          <w:lang w:val="sk-SK"/>
        </w:rPr>
      </w:pPr>
      <w:r w:rsidRPr="006F2318">
        <w:rPr>
          <w:lang w:val="sk-SK"/>
        </w:rPr>
        <w:t xml:space="preserve">číta: </w:t>
      </w:r>
    </w:p>
    <w:p w:rsidR="004B0DBF" w:rsidRPr="006F2318" w:rsidRDefault="004B0DBF" w:rsidP="003D7FF8">
      <w:pPr>
        <w:pStyle w:val="Heading2"/>
      </w:pPr>
      <w:r w:rsidRPr="006F2318">
        <w:t>Robo Roth</w:t>
      </w:r>
    </w:p>
    <w:p w:rsidR="004B0DBF" w:rsidRPr="006F2318" w:rsidRDefault="004B0DBF" w:rsidP="003D7FF8">
      <w:pPr>
        <w:rPr>
          <w:lang w:val="sk-SK"/>
        </w:rPr>
      </w:pPr>
      <w:r w:rsidRPr="006F2318">
        <w:rPr>
          <w:lang w:val="sk-SK"/>
        </w:rPr>
        <w:t xml:space="preserve">pozýva: </w:t>
      </w:r>
    </w:p>
    <w:p w:rsidR="004B0DBF" w:rsidRPr="006F2318" w:rsidRDefault="004B0DBF" w:rsidP="003D7FF8">
      <w:pPr>
        <w:rPr>
          <w:lang w:val="sk-SK"/>
        </w:rPr>
      </w:pPr>
      <w:r w:rsidRPr="006F2318">
        <w:rPr>
          <w:lang w:val="sk-SK"/>
        </w:rPr>
        <w:t>Poľský inštitút</w:t>
      </w:r>
    </w:p>
    <w:p w:rsidR="004B0DBF" w:rsidRPr="006F2318" w:rsidRDefault="004B0DBF" w:rsidP="003D7FF8">
      <w:pPr>
        <w:rPr>
          <w:rFonts w:ascii="Times" w:hAnsi="Times" w:cs="Times"/>
          <w:b/>
          <w:bCs/>
          <w:lang w:val="sk-SK"/>
        </w:rPr>
      </w:pPr>
    </w:p>
    <w:p w:rsidR="004B0DBF" w:rsidRPr="006F2318" w:rsidRDefault="004B0DBF" w:rsidP="003D7FF8">
      <w:pPr>
        <w:pStyle w:val="Heading2"/>
      </w:pPr>
      <w:r w:rsidRPr="006F2318">
        <w:t xml:space="preserve">Hubert Klimko-Dobrzaniecki: </w:t>
      </w:r>
    </w:p>
    <w:p w:rsidR="004B0DBF" w:rsidRPr="006F2318" w:rsidRDefault="004B0DBF" w:rsidP="003D7FF8">
      <w:pPr>
        <w:pStyle w:val="Heading2"/>
      </w:pPr>
      <w:r w:rsidRPr="006F2318">
        <w:t xml:space="preserve">Uspávanka pre obesenca </w:t>
      </w:r>
    </w:p>
    <w:p w:rsidR="004B0DBF" w:rsidRPr="006F2318" w:rsidRDefault="004B0DBF" w:rsidP="003D7FF8">
      <w:pPr>
        <w:rPr>
          <w:lang w:val="sk-SK"/>
        </w:rPr>
      </w:pPr>
      <w:r w:rsidRPr="006F2318">
        <w:rPr>
          <w:lang w:val="sk-SK"/>
        </w:rPr>
        <w:t xml:space="preserve">preklad: </w:t>
      </w:r>
    </w:p>
    <w:p w:rsidR="004B0DBF" w:rsidRPr="006F2318" w:rsidRDefault="004B0DBF" w:rsidP="003D7FF8">
      <w:pPr>
        <w:rPr>
          <w:lang w:val="sk-SK"/>
        </w:rPr>
      </w:pPr>
      <w:r w:rsidRPr="006F2318">
        <w:rPr>
          <w:lang w:val="sk-SK"/>
        </w:rPr>
        <w:t xml:space="preserve">J. Sherwood, Salon 2012 </w:t>
      </w:r>
    </w:p>
    <w:p w:rsidR="004B0DBF" w:rsidRPr="006F2318" w:rsidRDefault="004B0DBF" w:rsidP="00D75E28">
      <w:pPr>
        <w:spacing w:before="100" w:beforeAutospacing="1" w:after="100" w:afterAutospacing="1"/>
        <w:rPr>
          <w:rFonts w:ascii="Times" w:hAnsi="Times" w:cs="Times"/>
          <w:lang w:val="sk-SK"/>
        </w:rPr>
      </w:pPr>
      <w:r w:rsidRPr="006F2318">
        <w:rPr>
          <w:rFonts w:ascii="Times" w:hAnsi="Times" w:cs="Times"/>
          <w:lang w:val="sk-SK"/>
        </w:rPr>
        <w:t xml:space="preserve">Príbeh o skutočnom priateľstve, ktoré prekonáva bariéru šialenstva. Príbeh o šialenstve ako o určitej citlivosti, ktorá dovoľuje vidieť svet inak, dôkladne ho skúmať a silnejšie ho prežívať, pričom však ani náhodou nejde o naivnú idealizáciu. Priateľstvo, potreba lásky a utrpenie sú základnými, hoci tvrdými podmienkami skutočného života. </w:t>
      </w:r>
    </w:p>
    <w:p w:rsidR="004B0DBF" w:rsidRPr="006F2318" w:rsidRDefault="004B0DBF" w:rsidP="003D7FF8">
      <w:pPr>
        <w:pStyle w:val="Heading2"/>
      </w:pPr>
    </w:p>
    <w:p w:rsidR="004B0DBF" w:rsidRPr="006F2318" w:rsidRDefault="004B0DBF" w:rsidP="003D7FF8">
      <w:pPr>
        <w:pStyle w:val="Heading2"/>
      </w:pPr>
      <w:r w:rsidRPr="006F2318">
        <w:t>Základná umelecká škola Miloša Ruppeldta</w:t>
      </w:r>
    </w:p>
    <w:p w:rsidR="004B0DBF" w:rsidRPr="006F2318" w:rsidRDefault="004B0DBF" w:rsidP="003D7FF8">
      <w:pPr>
        <w:pStyle w:val="Heading2"/>
      </w:pPr>
      <w:r w:rsidRPr="006F2318">
        <w:t>Panenská 11</w:t>
      </w:r>
    </w:p>
    <w:p w:rsidR="004B0DBF" w:rsidRPr="006F2318" w:rsidRDefault="004B0DBF" w:rsidP="00DD6ED7">
      <w:pPr>
        <w:rPr>
          <w:rFonts w:ascii="Times" w:hAnsi="Times" w:cs="Times"/>
          <w:lang w:val="sk-SK"/>
        </w:rPr>
      </w:pPr>
    </w:p>
    <w:p w:rsidR="004B0DBF" w:rsidRPr="006F2318" w:rsidRDefault="004B0DBF" w:rsidP="00EF2ABA">
      <w:pPr>
        <w:rPr>
          <w:rFonts w:ascii="Times" w:hAnsi="Times" w:cs="Times"/>
          <w:lang w:val="sk-SK"/>
        </w:rPr>
      </w:pPr>
      <w:r w:rsidRPr="006F2318">
        <w:rPr>
          <w:rFonts w:ascii="Times" w:hAnsi="Times" w:cs="Times"/>
          <w:lang w:val="sk-SK"/>
        </w:rPr>
        <w:t>Najstaršia hudobná vzdelávacia inštitúcia na Slovensku nadväzuje na genius loci tohto mestského paláca, ktorý dal postaviť v roku 1890 Georg  Georgievits de Apadia. Posledným súkromným majiteľom bol zámožný bankár Dionýz Trebitsch, známy filantrop a podporovateľ umenia, manžel speváčky Oľgy Trebitschovej, ktorej vzácna socha od Alojza Riegeleho dnes zdobí nádvorie školy.</w:t>
      </w:r>
    </w:p>
    <w:p w:rsidR="004B0DBF" w:rsidRPr="006F2318" w:rsidRDefault="004B0DBF" w:rsidP="00EF2ABA">
      <w:pPr>
        <w:rPr>
          <w:rFonts w:ascii="Times" w:hAnsi="Times" w:cs="Times"/>
          <w:lang w:val="sk-SK"/>
        </w:rPr>
      </w:pPr>
    </w:p>
    <w:p w:rsidR="004B0DBF" w:rsidRPr="006F2318" w:rsidRDefault="004B0DBF">
      <w:pPr>
        <w:spacing w:line="240" w:lineRule="auto"/>
        <w:rPr>
          <w:rFonts w:ascii="Times" w:hAnsi="Times" w:cs="Times"/>
          <w:b/>
          <w:bCs/>
          <w:lang w:val="sk-SK"/>
        </w:rPr>
      </w:pPr>
      <w:r w:rsidRPr="006F2318">
        <w:rPr>
          <w:b/>
          <w:bCs/>
          <w:lang w:val="sk-SK"/>
        </w:rPr>
        <w:br w:type="page"/>
      </w:r>
    </w:p>
    <w:p w:rsidR="004B0DBF" w:rsidRPr="006F2318" w:rsidRDefault="004B0DBF" w:rsidP="003D7FF8">
      <w:pPr>
        <w:pStyle w:val="Heading1"/>
        <w:rPr>
          <w:lang w:val="sk-SK"/>
        </w:rPr>
      </w:pPr>
      <w:r w:rsidRPr="00AF3856">
        <w:rPr>
          <w:noProof/>
          <w:lang w:val="sk-SK" w:eastAsia="sk-SK"/>
        </w:rPr>
        <w:pict>
          <v:shape id="Picture 2" o:spid="_x0000_i1035" type="#_x0000_t75" alt="Macintosh HD:Users:liska:Desktop:Screen-Shot-2013-04-29-at-8.55.jpg" style="width:471pt;height:191.25pt;visibility:visible">
            <v:imagedata r:id="rId20" o:title=""/>
          </v:shape>
        </w:pict>
      </w:r>
    </w:p>
    <w:p w:rsidR="004B0DBF" w:rsidRPr="006F2318" w:rsidRDefault="004B0DBF" w:rsidP="003D7FF8">
      <w:pPr>
        <w:pStyle w:val="Heading1"/>
        <w:rPr>
          <w:lang w:val="sk-SK"/>
        </w:rPr>
      </w:pPr>
      <w:r w:rsidRPr="006F2318">
        <w:rPr>
          <w:lang w:val="sk-SK"/>
        </w:rPr>
        <w:t>Slovensko</w:t>
      </w:r>
    </w:p>
    <w:p w:rsidR="004B0DBF" w:rsidRPr="006F2318" w:rsidRDefault="004B0DBF" w:rsidP="003D7FF8">
      <w:pPr>
        <w:rPr>
          <w:lang w:val="sk-SK"/>
        </w:rPr>
      </w:pPr>
    </w:p>
    <w:p w:rsidR="004B0DBF" w:rsidRPr="006F2318" w:rsidRDefault="004B0DBF" w:rsidP="003D7FF8">
      <w:pPr>
        <w:rPr>
          <w:lang w:val="sk-SK"/>
        </w:rPr>
      </w:pPr>
      <w:r w:rsidRPr="006F2318">
        <w:rPr>
          <w:lang w:val="sk-SK"/>
        </w:rPr>
        <w:t xml:space="preserve">číta: </w:t>
      </w:r>
    </w:p>
    <w:p w:rsidR="004B0DBF" w:rsidRPr="006F2318" w:rsidRDefault="004B0DBF" w:rsidP="003D7FF8">
      <w:pPr>
        <w:pStyle w:val="Heading2"/>
      </w:pPr>
      <w:r w:rsidRPr="006F2318">
        <w:t xml:space="preserve">Roman Luknár </w:t>
      </w:r>
    </w:p>
    <w:p w:rsidR="004B0DBF" w:rsidRPr="006F2318" w:rsidRDefault="004B0DBF" w:rsidP="003D7FF8">
      <w:pPr>
        <w:rPr>
          <w:lang w:val="sk-SK"/>
        </w:rPr>
      </w:pPr>
      <w:r w:rsidRPr="006F2318">
        <w:rPr>
          <w:lang w:val="sk-SK"/>
        </w:rPr>
        <w:t xml:space="preserve">pozýva: </w:t>
      </w:r>
    </w:p>
    <w:p w:rsidR="004B0DBF" w:rsidRPr="006F2318" w:rsidRDefault="004B0DBF" w:rsidP="003D7FF8">
      <w:pPr>
        <w:rPr>
          <w:lang w:val="sk-SK"/>
        </w:rPr>
      </w:pPr>
      <w:r w:rsidRPr="006F2318">
        <w:rPr>
          <w:lang w:val="sk-SK"/>
        </w:rPr>
        <w:t>Anasoft litera</w:t>
      </w:r>
    </w:p>
    <w:p w:rsidR="004B0DBF" w:rsidRPr="006F2318" w:rsidRDefault="004B0DBF" w:rsidP="003D7FF8">
      <w:pPr>
        <w:rPr>
          <w:lang w:val="sk-SK"/>
        </w:rPr>
      </w:pPr>
    </w:p>
    <w:p w:rsidR="004B0DBF" w:rsidRPr="006F2318" w:rsidRDefault="004B0DBF" w:rsidP="003D7FF8">
      <w:pPr>
        <w:pStyle w:val="Heading2"/>
      </w:pPr>
      <w:r w:rsidRPr="006F2318">
        <w:t xml:space="preserve">Balla: </w:t>
      </w:r>
    </w:p>
    <w:p w:rsidR="004B0DBF" w:rsidRPr="006F2318" w:rsidRDefault="004B0DBF" w:rsidP="003D7FF8">
      <w:pPr>
        <w:pStyle w:val="Heading2"/>
      </w:pPr>
      <w:r w:rsidRPr="006F2318">
        <w:t>V mene otca</w:t>
      </w:r>
    </w:p>
    <w:p w:rsidR="004B0DBF" w:rsidRPr="006F2318" w:rsidRDefault="004B0DBF" w:rsidP="003D7FF8">
      <w:pPr>
        <w:rPr>
          <w:lang w:val="sk-SK"/>
        </w:rPr>
      </w:pPr>
      <w:r w:rsidRPr="006F2318">
        <w:rPr>
          <w:lang w:val="sk-SK"/>
        </w:rPr>
        <w:t>KK Bagala 2011</w:t>
      </w:r>
    </w:p>
    <w:p w:rsidR="004B0DBF" w:rsidRPr="006F2318" w:rsidRDefault="004B0DBF" w:rsidP="003D7FF8">
      <w:pPr>
        <w:rPr>
          <w:lang w:val="sk-SK"/>
        </w:rPr>
      </w:pPr>
    </w:p>
    <w:p w:rsidR="004B0DBF" w:rsidRPr="006F2318" w:rsidRDefault="004B0DBF" w:rsidP="003D7FF8">
      <w:pPr>
        <w:rPr>
          <w:lang w:val="sk-SK"/>
        </w:rPr>
      </w:pPr>
      <w:r w:rsidRPr="006F2318">
        <w:rPr>
          <w:lang w:val="sk-SK"/>
        </w:rPr>
        <w:t>„Zašiel som k detskému lekárovi, hoci som mal už dvadsať rokov a bol som práve na vojne. Zdravotná sestra zdôraznila, že ma doktor nesmie vidieť vo vojenskom, lebo by ho to rozzúrilo: nenávidí vojakov, policajtov, železničiarov a zdravotné sestry...“</w:t>
      </w:r>
    </w:p>
    <w:p w:rsidR="004B0DBF" w:rsidRPr="006F2318" w:rsidRDefault="004B0DBF" w:rsidP="003D7FF8">
      <w:pPr>
        <w:rPr>
          <w:lang w:val="sk-SK"/>
        </w:rPr>
      </w:pPr>
    </w:p>
    <w:p w:rsidR="004B0DBF" w:rsidRPr="006F2318" w:rsidRDefault="004B0DBF" w:rsidP="003D7FF8">
      <w:pPr>
        <w:rPr>
          <w:lang w:val="sk-SK"/>
        </w:rPr>
      </w:pPr>
    </w:p>
    <w:p w:rsidR="004B0DBF" w:rsidRPr="006F2318" w:rsidRDefault="004B0DBF" w:rsidP="003D7FF8">
      <w:pPr>
        <w:pStyle w:val="Heading2"/>
      </w:pPr>
      <w:r w:rsidRPr="006F2318">
        <w:t xml:space="preserve">Dom Európskej únie </w:t>
      </w:r>
      <w:r w:rsidRPr="006F2318">
        <w:rPr>
          <w:rFonts w:ascii="Times New Roman" w:hAnsi="Times New Roman" w:cs="Times New Roman"/>
        </w:rPr>
        <w:t>–</w:t>
      </w:r>
      <w:r w:rsidRPr="006F2318">
        <w:t xml:space="preserve"> Európske informačné centrum</w:t>
      </w:r>
    </w:p>
    <w:p w:rsidR="004B0DBF" w:rsidRPr="006F2318" w:rsidRDefault="004B0DBF" w:rsidP="003D7FF8">
      <w:pPr>
        <w:pStyle w:val="Heading2"/>
      </w:pPr>
      <w:r w:rsidRPr="006F2318">
        <w:t>Palisády 29</w:t>
      </w:r>
    </w:p>
    <w:p w:rsidR="004B0DBF" w:rsidRPr="006F2318" w:rsidRDefault="004B0DBF" w:rsidP="003D7FF8">
      <w:pPr>
        <w:rPr>
          <w:lang w:val="sk-SK"/>
        </w:rPr>
      </w:pPr>
    </w:p>
    <w:p w:rsidR="004B0DBF" w:rsidRPr="006F2318" w:rsidRDefault="004B0DBF" w:rsidP="002F0789">
      <w:pPr>
        <w:rPr>
          <w:lang w:val="sk-SK"/>
        </w:rPr>
      </w:pPr>
      <w:r w:rsidRPr="006F2318">
        <w:rPr>
          <w:color w:val="000000"/>
          <w:lang w:val="sk-SK"/>
        </w:rPr>
        <w:t>Európske informačné centrum zriadilo pred viac ako šiestimi rokmi Zastúpenie Európskej komisie na Slovensku spoločne s Informačnou kanceláriou Európskeho parlamentu. Jeho súčasťou je aj konferenčná miestnosť, kde sa pravidelne organizujú tlačové konferencie, prednášky, workshopy, semináre, prezentácie, kvízy a iné podujatia. Počas Noci literatúry ho budete môcť spoznať trochu inak...</w:t>
      </w:r>
      <w:r w:rsidRPr="006F2318">
        <w:rPr>
          <w:rFonts w:ascii="Times" w:hAnsi="Times" w:cs="Times"/>
          <w:b/>
          <w:bCs/>
          <w:lang w:val="sk-SK"/>
        </w:rPr>
        <w:br w:type="page"/>
      </w:r>
    </w:p>
    <w:p w:rsidR="004B0DBF" w:rsidRPr="006F2318" w:rsidRDefault="004B0DBF" w:rsidP="00FB533E">
      <w:pPr>
        <w:pStyle w:val="Heading1"/>
        <w:rPr>
          <w:lang w:val="sk-SK"/>
        </w:rPr>
      </w:pPr>
      <w:r w:rsidRPr="006F2318">
        <w:rPr>
          <w:lang w:val="sk-SK"/>
        </w:rPr>
        <w:t xml:space="preserve">Súťaž </w:t>
      </w:r>
    </w:p>
    <w:p w:rsidR="004B0DBF" w:rsidRPr="006F2318" w:rsidRDefault="004B0DBF" w:rsidP="00F376C9">
      <w:pPr>
        <w:pStyle w:val="Heading1"/>
        <w:rPr>
          <w:lang w:val="sk-SK"/>
        </w:rPr>
      </w:pPr>
      <w:r w:rsidRPr="006F2318">
        <w:rPr>
          <w:lang w:val="sk-SK"/>
        </w:rPr>
        <w:t>Slovartu</w:t>
      </w:r>
    </w:p>
    <w:p w:rsidR="004B0DBF" w:rsidRPr="006F2318" w:rsidRDefault="004B0DBF" w:rsidP="003D7FF8">
      <w:pPr>
        <w:rPr>
          <w:rFonts w:ascii="Times" w:hAnsi="Times" w:cs="Times"/>
          <w:lang w:val="sk-SK"/>
        </w:rPr>
      </w:pPr>
      <w:r w:rsidRPr="006F2318">
        <w:rPr>
          <w:rFonts w:ascii="Times" w:hAnsi="Times" w:cs="Times"/>
          <w:lang w:val="sk-SK"/>
        </w:rPr>
        <w:t xml:space="preserve">Súťaž Vydavateľstva </w:t>
      </w:r>
      <w:r w:rsidRPr="006F2318">
        <w:rPr>
          <w:lang w:val="sk-SK"/>
        </w:rPr>
        <w:t>SLOVART – o dôvod viac, prečo navštíviť maratón čítaní Noc literatúry  2013. Na každom vami navštívenom  mieste čítania opečiatkujte príslušné miesto na mape. Ak sa vám podarí obísť deväť miest a na vašej poslednej zastávke</w:t>
      </w:r>
      <w:r w:rsidRPr="006F2318">
        <w:rPr>
          <w:rFonts w:ascii="Times" w:hAnsi="Times" w:cs="Times"/>
          <w:lang w:val="sk-SK"/>
        </w:rPr>
        <w:t xml:space="preserve"> vhodíte podpísaný kupón do pripravenej schránky, budete zaradení do žrebovania o výnimočné knižné tituly Vydavateľstva SLOVART.</w:t>
      </w:r>
    </w:p>
    <w:p w:rsidR="004B0DBF" w:rsidRPr="006F2318" w:rsidRDefault="004B0DBF" w:rsidP="00B3765D">
      <w:pPr>
        <w:pStyle w:val="BodyText"/>
        <w:jc w:val="both"/>
        <w:rPr>
          <w:rFonts w:ascii="Times" w:hAnsi="Times" w:cs="Times"/>
          <w:lang w:val="sk-SK"/>
        </w:rPr>
      </w:pPr>
    </w:p>
    <w:p w:rsidR="004B0DBF" w:rsidRPr="006F2318" w:rsidRDefault="004B0DBF" w:rsidP="003B2F7C">
      <w:pPr>
        <w:pStyle w:val="Heading2"/>
      </w:pPr>
      <w:r w:rsidRPr="006F2318">
        <w:t>Súťažíme o tieto knihy:</w:t>
      </w: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r>
        <w:rPr>
          <w:noProof/>
          <w:lang w:val="sk-SK" w:eastAsia="sk-SK"/>
        </w:rPr>
        <w:pict>
          <v:shape id="Obrázek 5" o:spid="_x0000_s1026" type="#_x0000_t75" alt="8356_SL_Priserne_nahlas_zmensene" style="position:absolute;left:0;text-align:left;margin-left:359.2pt;margin-top:6.15pt;width:84.95pt;height:148.9pt;z-index:-251657728;visibility:visible" wrapcoords="-191 0 -191 21491 21600 21491 21600 0 -191 0">
            <v:imagedata r:id="rId21" o:title=""/>
            <w10:wrap type="tight"/>
          </v:shape>
        </w:pict>
      </w:r>
      <w:r>
        <w:rPr>
          <w:noProof/>
          <w:lang w:val="sk-SK" w:eastAsia="sk-SK"/>
        </w:rPr>
        <w:pict>
          <v:shape id="Obrázek 3" o:spid="_x0000_s1027" type="#_x0000_t75" alt="8212_sl_listovnik_zmensene" style="position:absolute;left:0;text-align:left;margin-left:188.2pt;margin-top:.9pt;width:90.8pt;height:155pt;z-index:-251658752;visibility:visible" wrapcoords="-179 0 -179 21496 21600 21496 21600 0 -179 0">
            <v:imagedata r:id="rId22" o:title=""/>
            <w10:wrap type="tight"/>
          </v:shape>
        </w:pict>
      </w:r>
      <w:r>
        <w:rPr>
          <w:noProof/>
          <w:lang w:val="sk-SK" w:eastAsia="sk-SK"/>
        </w:rPr>
        <w:pict>
          <v:shape id="Obrázek 2" o:spid="_x0000_s1028" type="#_x0000_t75" alt="8237_syn_prichod_zmensene" style="position:absolute;left:0;text-align:left;margin-left:21.3pt;margin-top:.9pt;width:95.7pt;height:152.5pt;z-index:-251659776;visibility:visible" wrapcoords="-169 0 -169 21494 21600 21494 21600 0 -169 0">
            <v:imagedata r:id="rId23" o:title=""/>
            <w10:wrap type="tight"/>
          </v:shape>
        </w:pict>
      </w: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F1DE0">
      <w:pPr>
        <w:pStyle w:val="BodyText"/>
        <w:rPr>
          <w:rFonts w:ascii="Times" w:hAnsi="Times" w:cs="Times"/>
          <w:b/>
          <w:bCs/>
          <w:lang w:val="sk-SK"/>
        </w:rPr>
      </w:pPr>
    </w:p>
    <w:p w:rsidR="004B0DBF" w:rsidRPr="006F2318" w:rsidRDefault="004B0DBF" w:rsidP="00C647A8">
      <w:pPr>
        <w:pStyle w:val="Heading1"/>
        <w:rPr>
          <w:lang w:val="sk-SK"/>
        </w:rPr>
      </w:pPr>
      <w:r w:rsidRPr="006F2318">
        <w:rPr>
          <w:lang w:val="sk-SK"/>
        </w:rPr>
        <w:t xml:space="preserve">Kartičky NW z vydavateľstva Artforum </w:t>
      </w:r>
    </w:p>
    <w:p w:rsidR="004B0DBF" w:rsidRPr="006F2318" w:rsidRDefault="004B0DBF" w:rsidP="00CF1DE0">
      <w:pPr>
        <w:pStyle w:val="BodyText"/>
        <w:rPr>
          <w:rFonts w:ascii="Times" w:hAnsi="Times" w:cs="Times"/>
          <w:b/>
          <w:bCs/>
          <w:lang w:val="sk-SK"/>
        </w:rPr>
      </w:pPr>
    </w:p>
    <w:p w:rsidR="004B0DBF" w:rsidRPr="006F2318" w:rsidRDefault="004B0DBF" w:rsidP="00F376C9">
      <w:pPr>
        <w:rPr>
          <w:rFonts w:ascii="Times" w:hAnsi="Times" w:cs="Times"/>
          <w:lang w:val="sk-SK"/>
        </w:rPr>
      </w:pPr>
      <w:r w:rsidRPr="006F2318">
        <w:rPr>
          <w:rFonts w:ascii="Times" w:hAnsi="Times" w:cs="Times"/>
          <w:lang w:val="sk-SK"/>
        </w:rPr>
        <w:t>Kníhkupectvo a vydavateľstvo Artforum  každému, kto prežije časť Noci literatúry s britskou spisovateľkou  Zadie Smith a jej románom NW v sklade kníhkupectva Artforum, venuje  kartičku  so zľavou  20%  na kúpu  tejto knihy.</w:t>
      </w:r>
    </w:p>
    <w:p w:rsidR="004B0DBF" w:rsidRPr="006F2318" w:rsidRDefault="004B0DBF" w:rsidP="00F376C9">
      <w:pPr>
        <w:rPr>
          <w:rFonts w:ascii="Times" w:hAnsi="Times" w:cs="Times"/>
          <w:lang w:val="sk-SK"/>
        </w:rPr>
      </w:pPr>
      <w:r w:rsidRPr="006F2318">
        <w:rPr>
          <w:rFonts w:ascii="Times" w:hAnsi="Times" w:cs="Times"/>
          <w:lang w:val="sk-SK"/>
        </w:rPr>
        <w:t xml:space="preserve"> </w:t>
      </w:r>
    </w:p>
    <w:p w:rsidR="004B0DBF" w:rsidRPr="006F2318" w:rsidRDefault="004B0DBF" w:rsidP="00F376C9">
      <w:pPr>
        <w:rPr>
          <w:rFonts w:ascii="Times" w:hAnsi="Times" w:cs="Times"/>
          <w:lang w:val="sk-SK"/>
        </w:rPr>
      </w:pPr>
      <w:r w:rsidRPr="00AF3856">
        <w:rPr>
          <w:noProof/>
          <w:lang w:val="sk-SK" w:eastAsia="sk-SK"/>
        </w:rPr>
        <w:pict>
          <v:shape id="Obrázek 10" o:spid="_x0000_i1036" type="#_x0000_t75" style="width:386.25pt;height:139.5pt;visibility:visible">
            <v:imagedata r:id="rId24" o:title=""/>
          </v:shape>
        </w:pict>
      </w:r>
      <w:r w:rsidRPr="006F2318">
        <w:rPr>
          <w:lang w:val="sk-SK"/>
        </w:rPr>
        <w:br w:type="page"/>
      </w:r>
    </w:p>
    <w:p w:rsidR="004B0DBF" w:rsidRPr="006F2318" w:rsidRDefault="004B0DBF" w:rsidP="00FB533E">
      <w:pPr>
        <w:pStyle w:val="Heading2"/>
      </w:pPr>
      <w:r w:rsidRPr="006F2318">
        <w:t>Hlavný organizátor:</w:t>
      </w:r>
    </w:p>
    <w:p w:rsidR="004B0DBF" w:rsidRPr="006F2318" w:rsidRDefault="004B0DBF" w:rsidP="00FB533E">
      <w:pPr>
        <w:rPr>
          <w:lang w:val="sk-SK"/>
        </w:rPr>
      </w:pPr>
      <w:r w:rsidRPr="006F2318">
        <w:rPr>
          <w:lang w:val="sk-SK"/>
        </w:rPr>
        <w:t>České centrum v Bratislave</w:t>
      </w:r>
    </w:p>
    <w:p w:rsidR="004B0DBF" w:rsidRPr="006F2318" w:rsidRDefault="004B0DBF" w:rsidP="00FB533E">
      <w:pPr>
        <w:rPr>
          <w:lang w:val="sk-SK"/>
        </w:rPr>
      </w:pPr>
    </w:p>
    <w:p w:rsidR="004B0DBF" w:rsidRPr="006F2318" w:rsidRDefault="004B0DBF" w:rsidP="00FB533E">
      <w:pPr>
        <w:pStyle w:val="Heading2"/>
      </w:pPr>
      <w:r w:rsidRPr="006F2318">
        <w:t>Hlavní partneri:</w:t>
      </w:r>
    </w:p>
    <w:p w:rsidR="004B0DBF" w:rsidRPr="006F2318" w:rsidRDefault="004B0DBF" w:rsidP="00FB533E">
      <w:pPr>
        <w:rPr>
          <w:lang w:val="sk-SK"/>
        </w:rPr>
      </w:pPr>
      <w:r w:rsidRPr="006F2318">
        <w:rPr>
          <w:lang w:val="sk-SK"/>
        </w:rPr>
        <w:t xml:space="preserve">EUNIC Bratislava </w:t>
      </w:r>
    </w:p>
    <w:p w:rsidR="004B0DBF" w:rsidRPr="006F2318" w:rsidRDefault="004B0DBF" w:rsidP="00FB533E">
      <w:pPr>
        <w:rPr>
          <w:lang w:val="sk-SK"/>
        </w:rPr>
      </w:pPr>
      <w:r w:rsidRPr="006F2318">
        <w:rPr>
          <w:lang w:val="sk-SK"/>
        </w:rPr>
        <w:t>Zastúpenie Európskej komisie na Slovensku</w:t>
      </w:r>
    </w:p>
    <w:p w:rsidR="004B0DBF" w:rsidRPr="006F2318" w:rsidRDefault="004B0DBF" w:rsidP="00FB533E">
      <w:pPr>
        <w:rPr>
          <w:lang w:val="sk-SK"/>
        </w:rPr>
      </w:pPr>
      <w:r w:rsidRPr="006F2318">
        <w:rPr>
          <w:lang w:val="sk-SK"/>
        </w:rPr>
        <w:t>Miestny úrad mestskej časti Bratislava-Staré Mesto</w:t>
      </w:r>
    </w:p>
    <w:p w:rsidR="004B0DBF" w:rsidRPr="006F2318" w:rsidRDefault="004B0DBF" w:rsidP="00FB533E">
      <w:pPr>
        <w:rPr>
          <w:lang w:val="sk-SK"/>
        </w:rPr>
      </w:pPr>
      <w:r w:rsidRPr="006F2318">
        <w:rPr>
          <w:lang w:val="sk-SK"/>
        </w:rPr>
        <w:t>British Council</w:t>
      </w:r>
    </w:p>
    <w:p w:rsidR="004B0DBF" w:rsidRPr="006F2318" w:rsidRDefault="004B0DBF" w:rsidP="00FB533E">
      <w:pPr>
        <w:rPr>
          <w:lang w:val="sk-SK"/>
        </w:rPr>
      </w:pPr>
      <w:r w:rsidRPr="006F2318">
        <w:rPr>
          <w:lang w:val="sk-SK"/>
        </w:rPr>
        <w:t xml:space="preserve">Bulharský kultúrny inštitút </w:t>
      </w:r>
    </w:p>
    <w:p w:rsidR="004B0DBF" w:rsidRPr="006F2318" w:rsidRDefault="004B0DBF" w:rsidP="00FB533E">
      <w:pPr>
        <w:rPr>
          <w:lang w:val="sk-SK"/>
        </w:rPr>
      </w:pPr>
      <w:r w:rsidRPr="006F2318">
        <w:rPr>
          <w:lang w:val="sk-SK"/>
        </w:rPr>
        <w:t>Francúzsky inštitút Bratislava</w:t>
      </w:r>
    </w:p>
    <w:p w:rsidR="004B0DBF" w:rsidRPr="006F2318" w:rsidRDefault="004B0DBF" w:rsidP="00FB533E">
      <w:pPr>
        <w:rPr>
          <w:lang w:val="sk-SK"/>
        </w:rPr>
      </w:pPr>
      <w:r w:rsidRPr="006F2318">
        <w:rPr>
          <w:lang w:val="sk-SK"/>
        </w:rPr>
        <w:t>Maďarský inštitút v Bratislave</w:t>
      </w:r>
    </w:p>
    <w:p w:rsidR="004B0DBF" w:rsidRPr="006F2318" w:rsidRDefault="004B0DBF" w:rsidP="00FB533E">
      <w:pPr>
        <w:rPr>
          <w:lang w:val="sk-SK"/>
        </w:rPr>
      </w:pPr>
      <w:r w:rsidRPr="006F2318">
        <w:rPr>
          <w:lang w:val="sk-SK"/>
        </w:rPr>
        <w:t>Goethe inštitút Bratislava</w:t>
      </w:r>
    </w:p>
    <w:p w:rsidR="004B0DBF" w:rsidRPr="006F2318" w:rsidRDefault="004B0DBF" w:rsidP="00FB533E">
      <w:pPr>
        <w:rPr>
          <w:lang w:val="sk-SK"/>
        </w:rPr>
      </w:pPr>
      <w:r w:rsidRPr="006F2318">
        <w:rPr>
          <w:lang w:val="sk-SK"/>
        </w:rPr>
        <w:t>Poľský inštitút</w:t>
      </w:r>
    </w:p>
    <w:p w:rsidR="004B0DBF" w:rsidRPr="006F2318" w:rsidRDefault="004B0DBF" w:rsidP="00FB533E">
      <w:pPr>
        <w:rPr>
          <w:lang w:val="sk-SK"/>
        </w:rPr>
      </w:pPr>
      <w:r w:rsidRPr="006F2318">
        <w:rPr>
          <w:lang w:val="sk-SK"/>
        </w:rPr>
        <w:t>Rakúske kultúrne fórum Bratislava</w:t>
      </w:r>
    </w:p>
    <w:p w:rsidR="004B0DBF" w:rsidRPr="006F2318" w:rsidRDefault="004B0DBF" w:rsidP="00FB533E">
      <w:pPr>
        <w:rPr>
          <w:lang w:val="sk-SK"/>
        </w:rPr>
      </w:pPr>
      <w:r w:rsidRPr="006F2318">
        <w:rPr>
          <w:lang w:val="sk-SK"/>
        </w:rPr>
        <w:t>Anasoft litera</w:t>
      </w:r>
    </w:p>
    <w:p w:rsidR="004B0DBF" w:rsidRPr="006F2318" w:rsidRDefault="004B0DBF" w:rsidP="00FB533E">
      <w:pPr>
        <w:rPr>
          <w:lang w:val="sk-SK"/>
        </w:rPr>
      </w:pPr>
    </w:p>
    <w:p w:rsidR="004B0DBF" w:rsidRPr="006F2318" w:rsidRDefault="004B0DBF" w:rsidP="00FB533E">
      <w:pPr>
        <w:pStyle w:val="Heading2"/>
      </w:pPr>
      <w:r w:rsidRPr="006F2318">
        <w:t>Partneri:</w:t>
      </w:r>
    </w:p>
    <w:p w:rsidR="004B0DBF" w:rsidRPr="006F2318" w:rsidRDefault="004B0DBF" w:rsidP="00FB533E">
      <w:pPr>
        <w:rPr>
          <w:lang w:val="sk-SK"/>
        </w:rPr>
      </w:pPr>
      <w:r w:rsidRPr="006F2318">
        <w:rPr>
          <w:lang w:val="sk-SK"/>
        </w:rPr>
        <w:t>Artfórum</w:t>
      </w:r>
    </w:p>
    <w:p w:rsidR="004B0DBF" w:rsidRPr="006F2318" w:rsidRDefault="004B0DBF" w:rsidP="00FB533E">
      <w:pPr>
        <w:rPr>
          <w:lang w:val="sk-SK"/>
        </w:rPr>
      </w:pPr>
      <w:r w:rsidRPr="006F2318">
        <w:rPr>
          <w:lang w:val="sk-SK"/>
        </w:rPr>
        <w:t>Kompot.sk</w:t>
      </w:r>
    </w:p>
    <w:p w:rsidR="004B0DBF" w:rsidRPr="006F2318" w:rsidRDefault="004B0DBF" w:rsidP="00FB533E">
      <w:pPr>
        <w:rPr>
          <w:lang w:val="sk-SK"/>
        </w:rPr>
      </w:pPr>
      <w:r w:rsidRPr="006F2318">
        <w:rPr>
          <w:lang w:val="sk-SK"/>
        </w:rPr>
        <w:t>Múzeum polície</w:t>
      </w:r>
    </w:p>
    <w:p w:rsidR="004B0DBF" w:rsidRPr="006F2318" w:rsidRDefault="004B0DBF" w:rsidP="00FB533E">
      <w:pPr>
        <w:rPr>
          <w:lang w:val="sk-SK"/>
        </w:rPr>
      </w:pPr>
      <w:r w:rsidRPr="006F2318">
        <w:rPr>
          <w:lang w:val="sk-SK"/>
        </w:rPr>
        <w:t>Next Apache</w:t>
      </w:r>
    </w:p>
    <w:p w:rsidR="004B0DBF" w:rsidRPr="006F2318" w:rsidRDefault="004B0DBF" w:rsidP="00FB533E">
      <w:pPr>
        <w:rPr>
          <w:lang w:val="sk-SK"/>
        </w:rPr>
      </w:pPr>
      <w:r w:rsidRPr="006F2318">
        <w:rPr>
          <w:lang w:val="sk-SK"/>
        </w:rPr>
        <w:t>ZUŠ M. Ruppeldta</w:t>
      </w:r>
    </w:p>
    <w:p w:rsidR="004B0DBF" w:rsidRPr="006F2318" w:rsidRDefault="004B0DBF" w:rsidP="00FB533E">
      <w:pPr>
        <w:rPr>
          <w:lang w:val="sk-SK"/>
        </w:rPr>
      </w:pPr>
      <w:r w:rsidRPr="006F2318">
        <w:rPr>
          <w:lang w:val="sk-SK"/>
        </w:rPr>
        <w:t>Bussines Centrum</w:t>
      </w:r>
    </w:p>
    <w:p w:rsidR="004B0DBF" w:rsidRPr="006F2318" w:rsidRDefault="004B0DBF" w:rsidP="00FB533E">
      <w:pPr>
        <w:rPr>
          <w:lang w:val="sk-SK"/>
        </w:rPr>
      </w:pPr>
      <w:r w:rsidRPr="006F2318">
        <w:rPr>
          <w:lang w:val="sk-SK"/>
        </w:rPr>
        <w:t xml:space="preserve">Marianum </w:t>
      </w:r>
    </w:p>
    <w:p w:rsidR="004B0DBF" w:rsidRPr="006F2318" w:rsidRDefault="004B0DBF" w:rsidP="00FB533E">
      <w:pPr>
        <w:rPr>
          <w:lang w:val="sk-SK"/>
        </w:rPr>
      </w:pPr>
      <w:r w:rsidRPr="006F2318">
        <w:rPr>
          <w:lang w:val="sk-SK"/>
        </w:rPr>
        <w:t>Martinus.sk</w:t>
      </w:r>
    </w:p>
    <w:p w:rsidR="004B0DBF" w:rsidRPr="006F2318" w:rsidRDefault="004B0DBF" w:rsidP="00FB533E">
      <w:pPr>
        <w:rPr>
          <w:lang w:val="sk-SK"/>
        </w:rPr>
      </w:pPr>
      <w:r w:rsidRPr="006F2318">
        <w:rPr>
          <w:lang w:val="sk-SK"/>
        </w:rPr>
        <w:t xml:space="preserve">Slovart </w:t>
      </w:r>
    </w:p>
    <w:p w:rsidR="004B0DBF" w:rsidRPr="006F2318" w:rsidRDefault="004B0DBF" w:rsidP="00FB533E">
      <w:pPr>
        <w:rPr>
          <w:lang w:val="sk-SK"/>
        </w:rPr>
      </w:pPr>
    </w:p>
    <w:p w:rsidR="004B0DBF" w:rsidRPr="006F2318" w:rsidRDefault="004B0DBF" w:rsidP="00FB533E">
      <w:pPr>
        <w:pStyle w:val="Heading2"/>
      </w:pPr>
      <w:r w:rsidRPr="006F2318">
        <w:t>Mediálni partneri:</w:t>
      </w:r>
    </w:p>
    <w:p w:rsidR="004B0DBF" w:rsidRPr="006F2318" w:rsidRDefault="004B0DBF" w:rsidP="00FB533E">
      <w:pPr>
        <w:rPr>
          <w:lang w:val="sk-SK"/>
        </w:rPr>
      </w:pPr>
      <w:r w:rsidRPr="006F2318">
        <w:rPr>
          <w:lang w:val="sk-SK"/>
        </w:rPr>
        <w:t>Rádio Devín</w:t>
      </w:r>
    </w:p>
    <w:p w:rsidR="004B0DBF" w:rsidRPr="006F2318" w:rsidRDefault="004B0DBF" w:rsidP="00FB533E">
      <w:pPr>
        <w:rPr>
          <w:lang w:val="sk-SK"/>
        </w:rPr>
      </w:pPr>
      <w:r w:rsidRPr="006F2318">
        <w:rPr>
          <w:lang w:val="sk-SK"/>
        </w:rPr>
        <w:t>CityLife</w:t>
      </w:r>
    </w:p>
    <w:p w:rsidR="004B0DBF" w:rsidRPr="006F2318" w:rsidRDefault="004B0DBF" w:rsidP="00FB533E">
      <w:pPr>
        <w:rPr>
          <w:lang w:val="sk-SK"/>
        </w:rPr>
      </w:pPr>
      <w:r w:rsidRPr="006F2318">
        <w:rPr>
          <w:lang w:val="sk-SK"/>
        </w:rPr>
        <w:t>Gorila.sk</w:t>
      </w:r>
    </w:p>
    <w:p w:rsidR="004B0DBF" w:rsidRPr="006F2318" w:rsidRDefault="004B0DBF" w:rsidP="00FB533E">
      <w:pPr>
        <w:rPr>
          <w:lang w:val="sk-SK"/>
        </w:rPr>
      </w:pPr>
      <w:r w:rsidRPr="006F2318">
        <w:rPr>
          <w:lang w:val="sk-SK"/>
        </w:rPr>
        <w:t>.týždeň</w:t>
      </w:r>
    </w:p>
    <w:sectPr w:rsidR="004B0DBF" w:rsidRPr="006F2318" w:rsidSect="002F0789">
      <w:pgSz w:w="11906" w:h="16838"/>
      <w:pgMar w:top="993" w:right="991"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DBF" w:rsidRDefault="004B0DBF" w:rsidP="006425F7">
      <w:r>
        <w:separator/>
      </w:r>
    </w:p>
  </w:endnote>
  <w:endnote w:type="continuationSeparator" w:id="0">
    <w:p w:rsidR="004B0DBF" w:rsidRDefault="004B0DBF" w:rsidP="006425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DBF" w:rsidRDefault="004B0DBF" w:rsidP="006425F7">
      <w:r>
        <w:separator/>
      </w:r>
    </w:p>
  </w:footnote>
  <w:footnote w:type="continuationSeparator" w:id="0">
    <w:p w:rsidR="004B0DBF" w:rsidRDefault="004B0DBF" w:rsidP="006425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A6BDA"/>
    <w:multiLevelType w:val="hybridMultilevel"/>
    <w:tmpl w:val="C4F4666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2A1F17D8"/>
    <w:multiLevelType w:val="hybridMultilevel"/>
    <w:tmpl w:val="805A6724"/>
    <w:lvl w:ilvl="0" w:tplc="0AAA9CE4">
      <w:start w:val="18"/>
      <w:numFmt w:val="bullet"/>
      <w:lvlText w:val="–"/>
      <w:lvlJc w:val="left"/>
      <w:pPr>
        <w:ind w:left="720" w:hanging="360"/>
      </w:pPr>
      <w:rPr>
        <w:rFonts w:ascii="Times" w:eastAsia="Times New Roman" w:hAns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cs="Symbol"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cs="Symbol"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cs="Symbol" w:hint="default"/>
      </w:rPr>
    </w:lvl>
  </w:abstractNum>
  <w:abstractNum w:abstractNumId="2">
    <w:nsid w:val="5A8443C1"/>
    <w:multiLevelType w:val="hybridMultilevel"/>
    <w:tmpl w:val="22963F8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63476F90"/>
    <w:multiLevelType w:val="hybridMultilevel"/>
    <w:tmpl w:val="579C5D3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nsid w:val="6A4405E2"/>
    <w:multiLevelType w:val="hybridMultilevel"/>
    <w:tmpl w:val="9D042C3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F8E"/>
    <w:rsid w:val="000220E5"/>
    <w:rsid w:val="00025D2C"/>
    <w:rsid w:val="00027046"/>
    <w:rsid w:val="0003415A"/>
    <w:rsid w:val="00043B1B"/>
    <w:rsid w:val="0004555F"/>
    <w:rsid w:val="00050308"/>
    <w:rsid w:val="00051A3E"/>
    <w:rsid w:val="00051C65"/>
    <w:rsid w:val="00053980"/>
    <w:rsid w:val="000659F4"/>
    <w:rsid w:val="0006662C"/>
    <w:rsid w:val="00067FB3"/>
    <w:rsid w:val="0008467F"/>
    <w:rsid w:val="000939F2"/>
    <w:rsid w:val="000A16A1"/>
    <w:rsid w:val="000D7958"/>
    <w:rsid w:val="00105EC3"/>
    <w:rsid w:val="0015643C"/>
    <w:rsid w:val="001765C4"/>
    <w:rsid w:val="001C655E"/>
    <w:rsid w:val="001D11CF"/>
    <w:rsid w:val="001D5DE6"/>
    <w:rsid w:val="001E05F6"/>
    <w:rsid w:val="001E29C8"/>
    <w:rsid w:val="001F0F84"/>
    <w:rsid w:val="001F2FBA"/>
    <w:rsid w:val="002160DC"/>
    <w:rsid w:val="00245802"/>
    <w:rsid w:val="00246E60"/>
    <w:rsid w:val="00250CD2"/>
    <w:rsid w:val="00266662"/>
    <w:rsid w:val="00267C0D"/>
    <w:rsid w:val="002875EB"/>
    <w:rsid w:val="002A33FA"/>
    <w:rsid w:val="002A6EF7"/>
    <w:rsid w:val="002C0699"/>
    <w:rsid w:val="002C0A3F"/>
    <w:rsid w:val="002C5685"/>
    <w:rsid w:val="002D3A52"/>
    <w:rsid w:val="002D7691"/>
    <w:rsid w:val="002F0789"/>
    <w:rsid w:val="003119D1"/>
    <w:rsid w:val="00341D39"/>
    <w:rsid w:val="00355F0E"/>
    <w:rsid w:val="0036053B"/>
    <w:rsid w:val="003831E2"/>
    <w:rsid w:val="00392DF9"/>
    <w:rsid w:val="003B2F7C"/>
    <w:rsid w:val="003C514C"/>
    <w:rsid w:val="003D7FF8"/>
    <w:rsid w:val="003E695E"/>
    <w:rsid w:val="003F2B2B"/>
    <w:rsid w:val="003F7B57"/>
    <w:rsid w:val="00406DBF"/>
    <w:rsid w:val="004170A7"/>
    <w:rsid w:val="00421A2A"/>
    <w:rsid w:val="00442F50"/>
    <w:rsid w:val="004439FC"/>
    <w:rsid w:val="00443DA4"/>
    <w:rsid w:val="00447A06"/>
    <w:rsid w:val="00450CEA"/>
    <w:rsid w:val="00452B22"/>
    <w:rsid w:val="00455486"/>
    <w:rsid w:val="0048592C"/>
    <w:rsid w:val="00491CA2"/>
    <w:rsid w:val="00491FA4"/>
    <w:rsid w:val="004A5A62"/>
    <w:rsid w:val="004B0DBF"/>
    <w:rsid w:val="004B0FB9"/>
    <w:rsid w:val="004B47F1"/>
    <w:rsid w:val="004E056C"/>
    <w:rsid w:val="004F5368"/>
    <w:rsid w:val="005043E5"/>
    <w:rsid w:val="00505CA1"/>
    <w:rsid w:val="005302ED"/>
    <w:rsid w:val="0053786F"/>
    <w:rsid w:val="00545467"/>
    <w:rsid w:val="00560E32"/>
    <w:rsid w:val="00577498"/>
    <w:rsid w:val="00590973"/>
    <w:rsid w:val="005945AD"/>
    <w:rsid w:val="00595DB6"/>
    <w:rsid w:val="005D47C7"/>
    <w:rsid w:val="005F41BC"/>
    <w:rsid w:val="006146D5"/>
    <w:rsid w:val="00621934"/>
    <w:rsid w:val="00621A96"/>
    <w:rsid w:val="00621F2E"/>
    <w:rsid w:val="00624D34"/>
    <w:rsid w:val="006425F7"/>
    <w:rsid w:val="00642F51"/>
    <w:rsid w:val="0064573C"/>
    <w:rsid w:val="00673F8E"/>
    <w:rsid w:val="006753E3"/>
    <w:rsid w:val="00676D8E"/>
    <w:rsid w:val="00684B34"/>
    <w:rsid w:val="0068799C"/>
    <w:rsid w:val="00694E97"/>
    <w:rsid w:val="006A0D7D"/>
    <w:rsid w:val="006D5C2A"/>
    <w:rsid w:val="006F2318"/>
    <w:rsid w:val="007107B1"/>
    <w:rsid w:val="0071225A"/>
    <w:rsid w:val="00730A05"/>
    <w:rsid w:val="007405C4"/>
    <w:rsid w:val="00747924"/>
    <w:rsid w:val="00771C55"/>
    <w:rsid w:val="00794C75"/>
    <w:rsid w:val="007A6950"/>
    <w:rsid w:val="00863860"/>
    <w:rsid w:val="0086575C"/>
    <w:rsid w:val="00887343"/>
    <w:rsid w:val="008A4C34"/>
    <w:rsid w:val="008C0818"/>
    <w:rsid w:val="008C0EC9"/>
    <w:rsid w:val="008C183D"/>
    <w:rsid w:val="00911A21"/>
    <w:rsid w:val="0093041B"/>
    <w:rsid w:val="00932127"/>
    <w:rsid w:val="00943203"/>
    <w:rsid w:val="00943D08"/>
    <w:rsid w:val="009521B1"/>
    <w:rsid w:val="00982537"/>
    <w:rsid w:val="009832B2"/>
    <w:rsid w:val="00987922"/>
    <w:rsid w:val="009A12F0"/>
    <w:rsid w:val="009A769B"/>
    <w:rsid w:val="009A7B8C"/>
    <w:rsid w:val="009B5317"/>
    <w:rsid w:val="009E0016"/>
    <w:rsid w:val="00A00F27"/>
    <w:rsid w:val="00A32A8F"/>
    <w:rsid w:val="00A524EE"/>
    <w:rsid w:val="00A730F5"/>
    <w:rsid w:val="00A818C2"/>
    <w:rsid w:val="00AA0E6F"/>
    <w:rsid w:val="00AB7A68"/>
    <w:rsid w:val="00AC6232"/>
    <w:rsid w:val="00AD1E08"/>
    <w:rsid w:val="00AF019A"/>
    <w:rsid w:val="00AF3856"/>
    <w:rsid w:val="00AF4382"/>
    <w:rsid w:val="00B05A9B"/>
    <w:rsid w:val="00B23F05"/>
    <w:rsid w:val="00B3436F"/>
    <w:rsid w:val="00B3765D"/>
    <w:rsid w:val="00B53640"/>
    <w:rsid w:val="00B57D93"/>
    <w:rsid w:val="00BA26F1"/>
    <w:rsid w:val="00BA67B4"/>
    <w:rsid w:val="00BA7543"/>
    <w:rsid w:val="00BB0D43"/>
    <w:rsid w:val="00BD7F37"/>
    <w:rsid w:val="00BE5C3A"/>
    <w:rsid w:val="00C3222B"/>
    <w:rsid w:val="00C53FD6"/>
    <w:rsid w:val="00C634FE"/>
    <w:rsid w:val="00C647A8"/>
    <w:rsid w:val="00C82C69"/>
    <w:rsid w:val="00C84D3E"/>
    <w:rsid w:val="00C9304C"/>
    <w:rsid w:val="00C93093"/>
    <w:rsid w:val="00CD2442"/>
    <w:rsid w:val="00CF17C3"/>
    <w:rsid w:val="00CF1DE0"/>
    <w:rsid w:val="00CF6ADE"/>
    <w:rsid w:val="00D07803"/>
    <w:rsid w:val="00D1408B"/>
    <w:rsid w:val="00D160B4"/>
    <w:rsid w:val="00D17CC4"/>
    <w:rsid w:val="00D30B7F"/>
    <w:rsid w:val="00D5740A"/>
    <w:rsid w:val="00D75E28"/>
    <w:rsid w:val="00D879E2"/>
    <w:rsid w:val="00DA02F9"/>
    <w:rsid w:val="00DB0EA4"/>
    <w:rsid w:val="00DD6ED7"/>
    <w:rsid w:val="00DF3DBE"/>
    <w:rsid w:val="00E13D21"/>
    <w:rsid w:val="00E41AD1"/>
    <w:rsid w:val="00E45609"/>
    <w:rsid w:val="00E839CD"/>
    <w:rsid w:val="00E8467A"/>
    <w:rsid w:val="00EA1F7E"/>
    <w:rsid w:val="00EA47E5"/>
    <w:rsid w:val="00EA6DF8"/>
    <w:rsid w:val="00ED260D"/>
    <w:rsid w:val="00EF2ABA"/>
    <w:rsid w:val="00EF579E"/>
    <w:rsid w:val="00F0615E"/>
    <w:rsid w:val="00F06BD4"/>
    <w:rsid w:val="00F17D1C"/>
    <w:rsid w:val="00F31A34"/>
    <w:rsid w:val="00F376C9"/>
    <w:rsid w:val="00F615BE"/>
    <w:rsid w:val="00F62AE2"/>
    <w:rsid w:val="00F66B09"/>
    <w:rsid w:val="00F7432E"/>
    <w:rsid w:val="00F827C5"/>
    <w:rsid w:val="00F96297"/>
    <w:rsid w:val="00FB3B43"/>
    <w:rsid w:val="00FB533E"/>
    <w:rsid w:val="00FB6DF3"/>
    <w:rsid w:val="00FC6F9C"/>
    <w:rsid w:val="00FE011D"/>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DF9"/>
    <w:pPr>
      <w:spacing w:line="360" w:lineRule="auto"/>
    </w:pPr>
    <w:rPr>
      <w:lang w:val="cs-CZ" w:eastAsia="cs-CZ"/>
    </w:rPr>
  </w:style>
  <w:style w:type="paragraph" w:styleId="Heading1">
    <w:name w:val="heading 1"/>
    <w:basedOn w:val="BasicParagraph"/>
    <w:next w:val="Normal"/>
    <w:link w:val="Heading1Char"/>
    <w:uiPriority w:val="99"/>
    <w:qFormat/>
    <w:rsid w:val="00392DF9"/>
    <w:pPr>
      <w:suppressAutoHyphens/>
      <w:outlineLvl w:val="0"/>
    </w:pPr>
    <w:rPr>
      <w:rFonts w:ascii="Times" w:hAnsi="Times" w:cs="Times"/>
      <w:sz w:val="52"/>
      <w:szCs w:val="52"/>
    </w:rPr>
  </w:style>
  <w:style w:type="paragraph" w:styleId="Heading2">
    <w:name w:val="heading 2"/>
    <w:basedOn w:val="Normal"/>
    <w:next w:val="Normal"/>
    <w:link w:val="Heading2Char"/>
    <w:autoRedefine/>
    <w:uiPriority w:val="99"/>
    <w:qFormat/>
    <w:rsid w:val="002F0789"/>
    <w:pPr>
      <w:outlineLvl w:val="1"/>
    </w:pPr>
    <w:rPr>
      <w:rFonts w:ascii="Times" w:hAnsi="Times" w:cs="Times"/>
      <w:b/>
      <w:bCs/>
      <w:sz w:val="24"/>
      <w:szCs w:val="24"/>
      <w:lang w:val="sk-SK"/>
    </w:rPr>
  </w:style>
  <w:style w:type="paragraph" w:styleId="Heading3">
    <w:name w:val="heading 3"/>
    <w:basedOn w:val="Normal"/>
    <w:next w:val="Normal"/>
    <w:link w:val="Heading3Char"/>
    <w:uiPriority w:val="99"/>
    <w:qFormat/>
    <w:rsid w:val="005043E5"/>
    <w:pPr>
      <w:keepNext/>
      <w:jc w:val="center"/>
      <w:outlineLvl w:val="2"/>
    </w:pPr>
    <w:rPr>
      <w:b/>
      <w:bCs/>
      <w:lang w:val="sk-SK"/>
    </w:rPr>
  </w:style>
  <w:style w:type="paragraph" w:styleId="Heading4">
    <w:name w:val="heading 4"/>
    <w:basedOn w:val="Normal"/>
    <w:next w:val="Normal"/>
    <w:link w:val="Heading4Char"/>
    <w:uiPriority w:val="99"/>
    <w:qFormat/>
    <w:rsid w:val="005043E5"/>
    <w:pPr>
      <w:keepNext/>
      <w:jc w:val="center"/>
      <w:outlineLvl w:val="3"/>
    </w:pPr>
    <w:rPr>
      <w:b/>
      <w:bCs/>
      <w:sz w:val="32"/>
      <w:szCs w:val="32"/>
      <w:lang w:val="sk-SK"/>
    </w:rPr>
  </w:style>
  <w:style w:type="paragraph" w:styleId="Heading5">
    <w:name w:val="heading 5"/>
    <w:basedOn w:val="Normal"/>
    <w:next w:val="Normal"/>
    <w:link w:val="Heading5Char"/>
    <w:uiPriority w:val="99"/>
    <w:qFormat/>
    <w:rsid w:val="005043E5"/>
    <w:pPr>
      <w:keepNext/>
      <w:outlineLvl w:val="4"/>
    </w:pPr>
    <w:rPr>
      <w:b/>
      <w:bCs/>
      <w:lang w:val="sk-SK"/>
    </w:rPr>
  </w:style>
  <w:style w:type="paragraph" w:styleId="Heading6">
    <w:name w:val="heading 6"/>
    <w:basedOn w:val="Normal"/>
    <w:next w:val="Normal"/>
    <w:link w:val="Heading6Char"/>
    <w:uiPriority w:val="99"/>
    <w:qFormat/>
    <w:rsid w:val="005043E5"/>
    <w:pPr>
      <w:keepNext/>
      <w:ind w:firstLine="1416"/>
      <w:outlineLvl w:val="5"/>
    </w:pPr>
    <w:rPr>
      <w:b/>
      <w:bCs/>
      <w:lang w:val="sk-SK"/>
    </w:rPr>
  </w:style>
  <w:style w:type="paragraph" w:styleId="Heading7">
    <w:name w:val="heading 7"/>
    <w:basedOn w:val="Normal"/>
    <w:next w:val="Normal"/>
    <w:link w:val="Heading7Char"/>
    <w:uiPriority w:val="99"/>
    <w:qFormat/>
    <w:rsid w:val="005043E5"/>
    <w:pPr>
      <w:keepNext/>
      <w:ind w:left="1416" w:firstLine="708"/>
      <w:outlineLvl w:val="6"/>
    </w:pPr>
    <w:rPr>
      <w:b/>
      <w:bCs/>
      <w:lang w:val="sk-SK"/>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200"/>
    <w:rPr>
      <w:rFonts w:asciiTheme="majorHAnsi" w:eastAsiaTheme="majorEastAsia" w:hAnsiTheme="majorHAnsi" w:cstheme="majorBidi"/>
      <w:b/>
      <w:bCs/>
      <w:kern w:val="32"/>
      <w:sz w:val="32"/>
      <w:szCs w:val="32"/>
      <w:lang w:val="cs-CZ" w:eastAsia="cs-CZ"/>
    </w:rPr>
  </w:style>
  <w:style w:type="character" w:customStyle="1" w:styleId="Heading2Char">
    <w:name w:val="Heading 2 Char"/>
    <w:basedOn w:val="DefaultParagraphFont"/>
    <w:link w:val="Heading2"/>
    <w:uiPriority w:val="9"/>
    <w:semiHidden/>
    <w:rsid w:val="006A1200"/>
    <w:rPr>
      <w:rFonts w:asciiTheme="majorHAnsi" w:eastAsiaTheme="majorEastAsia" w:hAnsiTheme="majorHAnsi" w:cstheme="majorBidi"/>
      <w:b/>
      <w:bCs/>
      <w:i/>
      <w:iCs/>
      <w:sz w:val="28"/>
      <w:szCs w:val="28"/>
      <w:lang w:val="cs-CZ" w:eastAsia="cs-CZ"/>
    </w:rPr>
  </w:style>
  <w:style w:type="character" w:customStyle="1" w:styleId="Heading3Char">
    <w:name w:val="Heading 3 Char"/>
    <w:basedOn w:val="DefaultParagraphFont"/>
    <w:link w:val="Heading3"/>
    <w:uiPriority w:val="9"/>
    <w:semiHidden/>
    <w:rsid w:val="006A1200"/>
    <w:rPr>
      <w:rFonts w:asciiTheme="majorHAnsi" w:eastAsiaTheme="majorEastAsia" w:hAnsiTheme="majorHAnsi" w:cstheme="majorBidi"/>
      <w:b/>
      <w:bCs/>
      <w:sz w:val="26"/>
      <w:szCs w:val="26"/>
      <w:lang w:val="cs-CZ" w:eastAsia="cs-CZ"/>
    </w:rPr>
  </w:style>
  <w:style w:type="character" w:customStyle="1" w:styleId="Heading4Char">
    <w:name w:val="Heading 4 Char"/>
    <w:basedOn w:val="DefaultParagraphFont"/>
    <w:link w:val="Heading4"/>
    <w:uiPriority w:val="9"/>
    <w:semiHidden/>
    <w:rsid w:val="006A1200"/>
    <w:rPr>
      <w:rFonts w:asciiTheme="minorHAnsi" w:eastAsiaTheme="minorEastAsia" w:hAnsiTheme="minorHAnsi" w:cstheme="minorBidi"/>
      <w:b/>
      <w:bCs/>
      <w:sz w:val="28"/>
      <w:szCs w:val="28"/>
      <w:lang w:val="cs-CZ" w:eastAsia="cs-CZ"/>
    </w:rPr>
  </w:style>
  <w:style w:type="character" w:customStyle="1" w:styleId="Heading5Char">
    <w:name w:val="Heading 5 Char"/>
    <w:basedOn w:val="DefaultParagraphFont"/>
    <w:link w:val="Heading5"/>
    <w:uiPriority w:val="9"/>
    <w:semiHidden/>
    <w:rsid w:val="006A1200"/>
    <w:rPr>
      <w:rFonts w:asciiTheme="minorHAnsi" w:eastAsiaTheme="minorEastAsia" w:hAnsiTheme="minorHAnsi" w:cstheme="minorBidi"/>
      <w:b/>
      <w:bCs/>
      <w:i/>
      <w:iCs/>
      <w:sz w:val="26"/>
      <w:szCs w:val="26"/>
      <w:lang w:val="cs-CZ" w:eastAsia="cs-CZ"/>
    </w:rPr>
  </w:style>
  <w:style w:type="character" w:customStyle="1" w:styleId="Heading6Char">
    <w:name w:val="Heading 6 Char"/>
    <w:basedOn w:val="DefaultParagraphFont"/>
    <w:link w:val="Heading6"/>
    <w:uiPriority w:val="9"/>
    <w:semiHidden/>
    <w:rsid w:val="006A1200"/>
    <w:rPr>
      <w:rFonts w:asciiTheme="minorHAnsi" w:eastAsiaTheme="minorEastAsia" w:hAnsiTheme="minorHAnsi" w:cstheme="minorBidi"/>
      <w:b/>
      <w:bCs/>
      <w:lang w:val="cs-CZ" w:eastAsia="cs-CZ"/>
    </w:rPr>
  </w:style>
  <w:style w:type="character" w:customStyle="1" w:styleId="Heading7Char">
    <w:name w:val="Heading 7 Char"/>
    <w:basedOn w:val="DefaultParagraphFont"/>
    <w:link w:val="Heading7"/>
    <w:uiPriority w:val="9"/>
    <w:semiHidden/>
    <w:rsid w:val="006A1200"/>
    <w:rPr>
      <w:rFonts w:asciiTheme="minorHAnsi" w:eastAsiaTheme="minorEastAsia" w:hAnsiTheme="minorHAnsi" w:cstheme="minorBidi"/>
      <w:sz w:val="24"/>
      <w:szCs w:val="24"/>
      <w:lang w:val="cs-CZ" w:eastAsia="cs-CZ"/>
    </w:rPr>
  </w:style>
  <w:style w:type="paragraph" w:styleId="BodyText">
    <w:name w:val="Body Text"/>
    <w:basedOn w:val="Normal"/>
    <w:link w:val="BodyTextChar"/>
    <w:uiPriority w:val="99"/>
    <w:semiHidden/>
    <w:rsid w:val="005043E5"/>
    <w:pPr>
      <w:jc w:val="center"/>
    </w:pPr>
  </w:style>
  <w:style w:type="character" w:customStyle="1" w:styleId="BodyTextChar">
    <w:name w:val="Body Text Char"/>
    <w:basedOn w:val="DefaultParagraphFont"/>
    <w:link w:val="BodyText"/>
    <w:uiPriority w:val="99"/>
    <w:semiHidden/>
    <w:rsid w:val="006A1200"/>
    <w:rPr>
      <w:lang w:val="cs-CZ" w:eastAsia="cs-CZ"/>
    </w:rPr>
  </w:style>
  <w:style w:type="character" w:styleId="Hyperlink">
    <w:name w:val="Hyperlink"/>
    <w:basedOn w:val="DefaultParagraphFont"/>
    <w:uiPriority w:val="99"/>
    <w:semiHidden/>
    <w:rsid w:val="005043E5"/>
    <w:rPr>
      <w:color w:val="0000FF"/>
      <w:u w:val="single"/>
    </w:rPr>
  </w:style>
  <w:style w:type="character" w:styleId="FollowedHyperlink">
    <w:name w:val="FollowedHyperlink"/>
    <w:basedOn w:val="DefaultParagraphFont"/>
    <w:uiPriority w:val="99"/>
    <w:semiHidden/>
    <w:rsid w:val="005043E5"/>
    <w:rPr>
      <w:color w:val="800080"/>
      <w:u w:val="single"/>
    </w:rPr>
  </w:style>
  <w:style w:type="paragraph" w:styleId="Header">
    <w:name w:val="header"/>
    <w:basedOn w:val="Normal"/>
    <w:link w:val="HeaderChar"/>
    <w:uiPriority w:val="99"/>
    <w:semiHidden/>
    <w:rsid w:val="005043E5"/>
    <w:pPr>
      <w:tabs>
        <w:tab w:val="center" w:pos="4536"/>
        <w:tab w:val="right" w:pos="9072"/>
      </w:tabs>
    </w:pPr>
  </w:style>
  <w:style w:type="character" w:customStyle="1" w:styleId="HeaderChar">
    <w:name w:val="Header Char"/>
    <w:basedOn w:val="DefaultParagraphFont"/>
    <w:link w:val="Header"/>
    <w:uiPriority w:val="99"/>
    <w:semiHidden/>
    <w:rsid w:val="006A1200"/>
    <w:rPr>
      <w:lang w:val="cs-CZ" w:eastAsia="cs-CZ"/>
    </w:rPr>
  </w:style>
  <w:style w:type="paragraph" w:styleId="Footer">
    <w:name w:val="footer"/>
    <w:basedOn w:val="Normal"/>
    <w:link w:val="FooterChar"/>
    <w:uiPriority w:val="99"/>
    <w:semiHidden/>
    <w:rsid w:val="005043E5"/>
    <w:pPr>
      <w:tabs>
        <w:tab w:val="center" w:pos="4536"/>
        <w:tab w:val="right" w:pos="9072"/>
      </w:tabs>
    </w:pPr>
  </w:style>
  <w:style w:type="character" w:customStyle="1" w:styleId="FooterChar">
    <w:name w:val="Footer Char"/>
    <w:basedOn w:val="DefaultParagraphFont"/>
    <w:link w:val="Footer"/>
    <w:uiPriority w:val="99"/>
    <w:semiHidden/>
    <w:rsid w:val="006A1200"/>
    <w:rPr>
      <w:lang w:val="cs-CZ" w:eastAsia="cs-CZ"/>
    </w:rPr>
  </w:style>
  <w:style w:type="paragraph" w:styleId="HTMLAddress">
    <w:name w:val="HTML Address"/>
    <w:basedOn w:val="Normal"/>
    <w:link w:val="HTMLAddressChar"/>
    <w:uiPriority w:val="99"/>
    <w:semiHidden/>
    <w:rsid w:val="005043E5"/>
    <w:rPr>
      <w:rFonts w:ascii="Arial Unicode MS" w:hAnsi="Arial Unicode MS" w:cs="Arial Unicode MS"/>
    </w:rPr>
  </w:style>
  <w:style w:type="character" w:customStyle="1" w:styleId="HTMLAddressChar">
    <w:name w:val="HTML Address Char"/>
    <w:basedOn w:val="DefaultParagraphFont"/>
    <w:link w:val="HTMLAddress"/>
    <w:uiPriority w:val="99"/>
    <w:semiHidden/>
    <w:rsid w:val="006A1200"/>
    <w:rPr>
      <w:i/>
      <w:iCs/>
      <w:lang w:val="cs-CZ" w:eastAsia="cs-CZ"/>
    </w:rPr>
  </w:style>
  <w:style w:type="character" w:styleId="Strong">
    <w:name w:val="Strong"/>
    <w:basedOn w:val="DefaultParagraphFont"/>
    <w:uiPriority w:val="99"/>
    <w:qFormat/>
    <w:rsid w:val="005043E5"/>
    <w:rPr>
      <w:b/>
      <w:bCs/>
    </w:rPr>
  </w:style>
  <w:style w:type="paragraph" w:styleId="DocumentMap">
    <w:name w:val="Document Map"/>
    <w:basedOn w:val="Normal"/>
    <w:link w:val="DocumentMapChar"/>
    <w:uiPriority w:val="99"/>
    <w:semiHidden/>
    <w:rsid w:val="005043E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A1200"/>
    <w:rPr>
      <w:sz w:val="0"/>
      <w:szCs w:val="0"/>
      <w:lang w:val="cs-CZ" w:eastAsia="cs-CZ"/>
    </w:rPr>
  </w:style>
  <w:style w:type="character" w:styleId="Emphasis">
    <w:name w:val="Emphasis"/>
    <w:basedOn w:val="DefaultParagraphFont"/>
    <w:uiPriority w:val="99"/>
    <w:qFormat/>
    <w:rsid w:val="005043E5"/>
    <w:rPr>
      <w:b/>
      <w:bCs/>
    </w:rPr>
  </w:style>
  <w:style w:type="paragraph" w:styleId="NormalWeb">
    <w:name w:val="Normal (Web)"/>
    <w:basedOn w:val="Normal"/>
    <w:uiPriority w:val="99"/>
    <w:semiHidden/>
    <w:rsid w:val="005043E5"/>
    <w:pPr>
      <w:spacing w:before="100" w:beforeAutospacing="1" w:after="100" w:afterAutospacing="1"/>
    </w:pPr>
    <w:rPr>
      <w:rFonts w:ascii="Arial Unicode MS" w:hAnsi="Arial Unicode MS" w:cs="Arial Unicode MS"/>
    </w:rPr>
  </w:style>
  <w:style w:type="paragraph" w:styleId="BodyTextIndent">
    <w:name w:val="Body Text Indent"/>
    <w:basedOn w:val="Normal"/>
    <w:link w:val="BodyTextIndentChar"/>
    <w:uiPriority w:val="99"/>
    <w:semiHidden/>
    <w:rsid w:val="005043E5"/>
    <w:pPr>
      <w:ind w:left="2832"/>
    </w:pPr>
    <w:rPr>
      <w:color w:val="FF0000"/>
      <w:lang w:val="sk-SK"/>
    </w:rPr>
  </w:style>
  <w:style w:type="character" w:customStyle="1" w:styleId="BodyTextIndentChar">
    <w:name w:val="Body Text Indent Char"/>
    <w:basedOn w:val="DefaultParagraphFont"/>
    <w:link w:val="BodyTextIndent"/>
    <w:uiPriority w:val="99"/>
    <w:semiHidden/>
    <w:rsid w:val="006A1200"/>
    <w:rPr>
      <w:lang w:val="cs-CZ" w:eastAsia="cs-CZ"/>
    </w:rPr>
  </w:style>
  <w:style w:type="paragraph" w:styleId="BodyText2">
    <w:name w:val="Body Text 2"/>
    <w:basedOn w:val="Normal"/>
    <w:link w:val="BodyText2Char"/>
    <w:uiPriority w:val="99"/>
    <w:semiHidden/>
    <w:rsid w:val="005043E5"/>
    <w:rPr>
      <w:b/>
      <w:bCs/>
    </w:rPr>
  </w:style>
  <w:style w:type="character" w:customStyle="1" w:styleId="BodyText2Char">
    <w:name w:val="Body Text 2 Char"/>
    <w:basedOn w:val="DefaultParagraphFont"/>
    <w:link w:val="BodyText2"/>
    <w:uiPriority w:val="99"/>
    <w:semiHidden/>
    <w:rsid w:val="006A1200"/>
    <w:rPr>
      <w:lang w:val="cs-CZ" w:eastAsia="cs-CZ"/>
    </w:rPr>
  </w:style>
  <w:style w:type="paragraph" w:customStyle="1" w:styleId="F2-ZkladnText">
    <w:name w:val="F2-ZákladnýText"/>
    <w:basedOn w:val="Normal"/>
    <w:uiPriority w:val="99"/>
    <w:rsid w:val="005043E5"/>
    <w:pPr>
      <w:jc w:val="both"/>
    </w:pPr>
    <w:rPr>
      <w:lang w:val="sk-SK" w:eastAsia="sk-SK"/>
    </w:rPr>
  </w:style>
  <w:style w:type="paragraph" w:styleId="BalloonText">
    <w:name w:val="Balloon Text"/>
    <w:basedOn w:val="Normal"/>
    <w:link w:val="BalloonTextChar"/>
    <w:uiPriority w:val="99"/>
    <w:semiHidden/>
    <w:rsid w:val="00F62A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62AE2"/>
    <w:rPr>
      <w:rFonts w:ascii="Lucida Grande" w:hAnsi="Lucida Grande" w:cs="Lucida Grande"/>
      <w:sz w:val="18"/>
      <w:szCs w:val="18"/>
    </w:rPr>
  </w:style>
  <w:style w:type="paragraph" w:styleId="ListParagraph">
    <w:name w:val="List Paragraph"/>
    <w:basedOn w:val="Normal"/>
    <w:uiPriority w:val="99"/>
    <w:qFormat/>
    <w:rsid w:val="00621A96"/>
    <w:pPr>
      <w:ind w:left="720"/>
    </w:pPr>
  </w:style>
  <w:style w:type="paragraph" w:styleId="PlainText">
    <w:name w:val="Plain Text"/>
    <w:basedOn w:val="Normal"/>
    <w:link w:val="PlainTextChar"/>
    <w:uiPriority w:val="99"/>
    <w:semiHidden/>
    <w:rsid w:val="002C0A3F"/>
    <w:rPr>
      <w:rFonts w:ascii="Calibri" w:hAnsi="Calibri" w:cs="Calibri"/>
      <w:lang w:eastAsia="en-US"/>
    </w:rPr>
  </w:style>
  <w:style w:type="character" w:customStyle="1" w:styleId="PlainTextChar">
    <w:name w:val="Plain Text Char"/>
    <w:basedOn w:val="DefaultParagraphFont"/>
    <w:link w:val="PlainText"/>
    <w:uiPriority w:val="99"/>
    <w:semiHidden/>
    <w:locked/>
    <w:rsid w:val="002C0A3F"/>
    <w:rPr>
      <w:rFonts w:ascii="Calibri" w:eastAsia="Times New Roman" w:hAnsi="Calibri" w:cs="Calibri"/>
      <w:sz w:val="21"/>
      <w:szCs w:val="21"/>
      <w:lang w:eastAsia="en-US"/>
    </w:rPr>
  </w:style>
  <w:style w:type="character" w:customStyle="1" w:styleId="usercontent">
    <w:name w:val="usercontent"/>
    <w:basedOn w:val="DefaultParagraphFont"/>
    <w:uiPriority w:val="99"/>
    <w:rsid w:val="009A769B"/>
  </w:style>
  <w:style w:type="paragraph" w:customStyle="1" w:styleId="BasicParagraph">
    <w:name w:val="[Basic Paragraph]"/>
    <w:basedOn w:val="Normal"/>
    <w:uiPriority w:val="99"/>
    <w:rsid w:val="00392DF9"/>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titul">
    <w:name w:val="titul"/>
    <w:basedOn w:val="BasicParagraph"/>
    <w:uiPriority w:val="99"/>
    <w:rsid w:val="00392DF9"/>
    <w:pPr>
      <w:suppressAutoHyphens/>
    </w:pPr>
    <w:rPr>
      <w:rFonts w:ascii="Times" w:hAnsi="Times" w:cs="Times"/>
      <w:sz w:val="52"/>
      <w:szCs w:val="52"/>
    </w:rPr>
  </w:style>
  <w:style w:type="paragraph" w:customStyle="1" w:styleId="Hypertextovodkaz1">
    <w:name w:val="Hypertextový odkaz1"/>
    <w:basedOn w:val="BodyText"/>
    <w:uiPriority w:val="99"/>
    <w:rsid w:val="00932127"/>
    <w:pPr>
      <w:jc w:val="left"/>
    </w:pPr>
    <w:rPr>
      <w:rFonts w:ascii="Times" w:hAnsi="Times" w:cs="Times"/>
      <w:lang w:val="sk-SK"/>
    </w:rPr>
  </w:style>
</w:styles>
</file>

<file path=word/webSettings.xml><?xml version="1.0" encoding="utf-8"?>
<w:webSettings xmlns:r="http://schemas.openxmlformats.org/officeDocument/2006/relationships" xmlns:w="http://schemas.openxmlformats.org/wordprocessingml/2006/main">
  <w:divs>
    <w:div w:id="828138730">
      <w:marLeft w:val="0"/>
      <w:marRight w:val="0"/>
      <w:marTop w:val="0"/>
      <w:marBottom w:val="0"/>
      <w:divBdr>
        <w:top w:val="none" w:sz="0" w:space="0" w:color="auto"/>
        <w:left w:val="none" w:sz="0" w:space="0" w:color="auto"/>
        <w:bottom w:val="none" w:sz="0" w:space="0" w:color="auto"/>
        <w:right w:val="none" w:sz="0" w:space="0" w:color="auto"/>
      </w:divBdr>
    </w:div>
    <w:div w:id="828138731">
      <w:marLeft w:val="0"/>
      <w:marRight w:val="0"/>
      <w:marTop w:val="0"/>
      <w:marBottom w:val="0"/>
      <w:divBdr>
        <w:top w:val="none" w:sz="0" w:space="0" w:color="auto"/>
        <w:left w:val="none" w:sz="0" w:space="0" w:color="auto"/>
        <w:bottom w:val="none" w:sz="0" w:space="0" w:color="auto"/>
        <w:right w:val="none" w:sz="0" w:space="0" w:color="auto"/>
      </w:divBdr>
    </w:div>
    <w:div w:id="828138732">
      <w:marLeft w:val="0"/>
      <w:marRight w:val="0"/>
      <w:marTop w:val="0"/>
      <w:marBottom w:val="0"/>
      <w:divBdr>
        <w:top w:val="none" w:sz="0" w:space="0" w:color="auto"/>
        <w:left w:val="none" w:sz="0" w:space="0" w:color="auto"/>
        <w:bottom w:val="none" w:sz="0" w:space="0" w:color="auto"/>
        <w:right w:val="none" w:sz="0" w:space="0" w:color="auto"/>
      </w:divBdr>
    </w:div>
    <w:div w:id="828138733">
      <w:marLeft w:val="0"/>
      <w:marRight w:val="0"/>
      <w:marTop w:val="0"/>
      <w:marBottom w:val="0"/>
      <w:divBdr>
        <w:top w:val="none" w:sz="0" w:space="0" w:color="auto"/>
        <w:left w:val="none" w:sz="0" w:space="0" w:color="auto"/>
        <w:bottom w:val="none" w:sz="0" w:space="0" w:color="auto"/>
        <w:right w:val="none" w:sz="0" w:space="0" w:color="auto"/>
      </w:divBdr>
    </w:div>
    <w:div w:id="828138734">
      <w:marLeft w:val="0"/>
      <w:marRight w:val="0"/>
      <w:marTop w:val="0"/>
      <w:marBottom w:val="0"/>
      <w:divBdr>
        <w:top w:val="none" w:sz="0" w:space="0" w:color="auto"/>
        <w:left w:val="none" w:sz="0" w:space="0" w:color="auto"/>
        <w:bottom w:val="none" w:sz="0" w:space="0" w:color="auto"/>
        <w:right w:val="none" w:sz="0" w:space="0" w:color="auto"/>
      </w:divBdr>
    </w:div>
    <w:div w:id="828138735">
      <w:marLeft w:val="0"/>
      <w:marRight w:val="0"/>
      <w:marTop w:val="0"/>
      <w:marBottom w:val="0"/>
      <w:divBdr>
        <w:top w:val="none" w:sz="0" w:space="0" w:color="auto"/>
        <w:left w:val="none" w:sz="0" w:space="0" w:color="auto"/>
        <w:bottom w:val="none" w:sz="0" w:space="0" w:color="auto"/>
        <w:right w:val="none" w:sz="0" w:space="0" w:color="auto"/>
      </w:divBdr>
    </w:div>
    <w:div w:id="828138736">
      <w:marLeft w:val="0"/>
      <w:marRight w:val="0"/>
      <w:marTop w:val="0"/>
      <w:marBottom w:val="0"/>
      <w:divBdr>
        <w:top w:val="none" w:sz="0" w:space="0" w:color="auto"/>
        <w:left w:val="none" w:sz="0" w:space="0" w:color="auto"/>
        <w:bottom w:val="none" w:sz="0" w:space="0" w:color="auto"/>
        <w:right w:val="none" w:sz="0" w:space="0" w:color="auto"/>
      </w:divBdr>
    </w:div>
    <w:div w:id="828138737">
      <w:marLeft w:val="0"/>
      <w:marRight w:val="0"/>
      <w:marTop w:val="0"/>
      <w:marBottom w:val="0"/>
      <w:divBdr>
        <w:top w:val="none" w:sz="0" w:space="0" w:color="auto"/>
        <w:left w:val="none" w:sz="0" w:space="0" w:color="auto"/>
        <w:bottom w:val="none" w:sz="0" w:space="0" w:color="auto"/>
        <w:right w:val="none" w:sz="0" w:space="0" w:color="auto"/>
      </w:divBdr>
    </w:div>
    <w:div w:id="828138738">
      <w:marLeft w:val="0"/>
      <w:marRight w:val="0"/>
      <w:marTop w:val="0"/>
      <w:marBottom w:val="0"/>
      <w:divBdr>
        <w:top w:val="none" w:sz="0" w:space="0" w:color="auto"/>
        <w:left w:val="none" w:sz="0" w:space="0" w:color="auto"/>
        <w:bottom w:val="none" w:sz="0" w:space="0" w:color="auto"/>
        <w:right w:val="none" w:sz="0" w:space="0" w:color="auto"/>
      </w:divBdr>
    </w:div>
    <w:div w:id="828138739">
      <w:marLeft w:val="0"/>
      <w:marRight w:val="0"/>
      <w:marTop w:val="0"/>
      <w:marBottom w:val="0"/>
      <w:divBdr>
        <w:top w:val="none" w:sz="0" w:space="0" w:color="auto"/>
        <w:left w:val="none" w:sz="0" w:space="0" w:color="auto"/>
        <w:bottom w:val="none" w:sz="0" w:space="0" w:color="auto"/>
        <w:right w:val="none" w:sz="0" w:space="0" w:color="auto"/>
      </w:divBdr>
    </w:div>
    <w:div w:id="828138740">
      <w:marLeft w:val="0"/>
      <w:marRight w:val="0"/>
      <w:marTop w:val="0"/>
      <w:marBottom w:val="0"/>
      <w:divBdr>
        <w:top w:val="none" w:sz="0" w:space="0" w:color="auto"/>
        <w:left w:val="none" w:sz="0" w:space="0" w:color="auto"/>
        <w:bottom w:val="none" w:sz="0" w:space="0" w:color="auto"/>
        <w:right w:val="none" w:sz="0" w:space="0" w:color="auto"/>
      </w:divBdr>
    </w:div>
    <w:div w:id="828138741">
      <w:marLeft w:val="0"/>
      <w:marRight w:val="0"/>
      <w:marTop w:val="0"/>
      <w:marBottom w:val="0"/>
      <w:divBdr>
        <w:top w:val="none" w:sz="0" w:space="0" w:color="auto"/>
        <w:left w:val="none" w:sz="0" w:space="0" w:color="auto"/>
        <w:bottom w:val="none" w:sz="0" w:space="0" w:color="auto"/>
        <w:right w:val="none" w:sz="0" w:space="0" w:color="auto"/>
      </w:divBdr>
    </w:div>
    <w:div w:id="828138742">
      <w:marLeft w:val="0"/>
      <w:marRight w:val="0"/>
      <w:marTop w:val="0"/>
      <w:marBottom w:val="0"/>
      <w:divBdr>
        <w:top w:val="none" w:sz="0" w:space="0" w:color="auto"/>
        <w:left w:val="none" w:sz="0" w:space="0" w:color="auto"/>
        <w:bottom w:val="none" w:sz="0" w:space="0" w:color="auto"/>
        <w:right w:val="none" w:sz="0" w:space="0" w:color="auto"/>
      </w:divBdr>
    </w:div>
    <w:div w:id="828138743">
      <w:marLeft w:val="0"/>
      <w:marRight w:val="0"/>
      <w:marTop w:val="0"/>
      <w:marBottom w:val="0"/>
      <w:divBdr>
        <w:top w:val="none" w:sz="0" w:space="0" w:color="auto"/>
        <w:left w:val="none" w:sz="0" w:space="0" w:color="auto"/>
        <w:bottom w:val="none" w:sz="0" w:space="0" w:color="auto"/>
        <w:right w:val="none" w:sz="0" w:space="0" w:color="auto"/>
      </w:divBdr>
    </w:div>
    <w:div w:id="828138744">
      <w:marLeft w:val="0"/>
      <w:marRight w:val="0"/>
      <w:marTop w:val="0"/>
      <w:marBottom w:val="0"/>
      <w:divBdr>
        <w:top w:val="none" w:sz="0" w:space="0" w:color="auto"/>
        <w:left w:val="none" w:sz="0" w:space="0" w:color="auto"/>
        <w:bottom w:val="none" w:sz="0" w:space="0" w:color="auto"/>
        <w:right w:val="none" w:sz="0" w:space="0" w:color="auto"/>
      </w:divBdr>
    </w:div>
    <w:div w:id="828138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nasoftlitera.sk" TargetMode="External"/><Relationship Id="rId13" Type="http://schemas.openxmlformats.org/officeDocument/2006/relationships/hyperlink" Target="http://www.kamdomesta.sk/bratislava/kultura/bulharsky-kulturny-institut"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czc.sk"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1438</Words>
  <Characters>8201</Characters>
  <Application>Microsoft Office Outlook</Application>
  <DocSecurity>0</DocSecurity>
  <Lines>0</Lines>
  <Paragraphs>0</Paragraphs>
  <ScaleCrop>false</ScaleCrop>
  <Company>CC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Noc literatúry</dc:title>
  <dc:subject/>
  <dc:creator>SCC</dc:creator>
  <cp:keywords/>
  <dc:description/>
  <cp:lastModifiedBy>halan</cp:lastModifiedBy>
  <cp:revision>2</cp:revision>
  <cp:lastPrinted>2012-04-20T08:30:00Z</cp:lastPrinted>
  <dcterms:created xsi:type="dcterms:W3CDTF">2013-05-13T14:34:00Z</dcterms:created>
  <dcterms:modified xsi:type="dcterms:W3CDTF">2013-05-13T14:34:00Z</dcterms:modified>
</cp:coreProperties>
</file>